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E5" w:rsidRDefault="0079200D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-744220</wp:posOffset>
                </wp:positionH>
                <wp:positionV relativeFrom="paragraph">
                  <wp:posOffset>-741680</wp:posOffset>
                </wp:positionV>
                <wp:extent cx="2346325" cy="527685"/>
                <wp:effectExtent l="3175" t="5715" r="3175" b="9525"/>
                <wp:wrapNone/>
                <wp:docPr id="1" name="Gruppier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346325" cy="527685"/>
                          <a:chOff x="1464" y="1019"/>
                          <a:chExt cx="8983" cy="201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3618" y="1543"/>
                            <a:ext cx="959" cy="967"/>
                          </a:xfrm>
                          <a:custGeom>
                            <a:avLst/>
                            <a:gdLst>
                              <a:gd name="T0" fmla="*/ 1729 w 2877"/>
                              <a:gd name="T1" fmla="*/ 2899 h 2899"/>
                              <a:gd name="T2" fmla="*/ 1138 w 2877"/>
                              <a:gd name="T3" fmla="*/ 2899 h 2899"/>
                              <a:gd name="T4" fmla="*/ 0 w 2877"/>
                              <a:gd name="T5" fmla="*/ 0 h 2899"/>
                              <a:gd name="T6" fmla="*/ 598 w 2877"/>
                              <a:gd name="T7" fmla="*/ 0 h 2899"/>
                              <a:gd name="T8" fmla="*/ 1272 w 2877"/>
                              <a:gd name="T9" fmla="*/ 1788 h 2899"/>
                              <a:gd name="T10" fmla="*/ 1315 w 2877"/>
                              <a:gd name="T11" fmla="*/ 1908 h 2899"/>
                              <a:gd name="T12" fmla="*/ 1361 w 2877"/>
                              <a:gd name="T13" fmla="*/ 2026 h 2899"/>
                              <a:gd name="T14" fmla="*/ 1403 w 2877"/>
                              <a:gd name="T15" fmla="*/ 2150 h 2899"/>
                              <a:gd name="T16" fmla="*/ 1440 w 2877"/>
                              <a:gd name="T17" fmla="*/ 2285 h 2899"/>
                              <a:gd name="T18" fmla="*/ 1448 w 2877"/>
                              <a:gd name="T19" fmla="*/ 2285 h 2899"/>
                              <a:gd name="T20" fmla="*/ 1489 w 2877"/>
                              <a:gd name="T21" fmla="*/ 2150 h 2899"/>
                              <a:gd name="T22" fmla="*/ 1531 w 2877"/>
                              <a:gd name="T23" fmla="*/ 2022 h 2899"/>
                              <a:gd name="T24" fmla="*/ 1579 w 2877"/>
                              <a:gd name="T25" fmla="*/ 1897 h 2899"/>
                              <a:gd name="T26" fmla="*/ 1635 w 2877"/>
                              <a:gd name="T27" fmla="*/ 1757 h 2899"/>
                              <a:gd name="T28" fmla="*/ 2321 w 2877"/>
                              <a:gd name="T29" fmla="*/ 0 h 2899"/>
                              <a:gd name="T30" fmla="*/ 2877 w 2877"/>
                              <a:gd name="T31" fmla="*/ 0 h 2899"/>
                              <a:gd name="T32" fmla="*/ 1729 w 2877"/>
                              <a:gd name="T33" fmla="*/ 2899 h 28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77" h="2899">
                                <a:moveTo>
                                  <a:pt x="1729" y="2899"/>
                                </a:moveTo>
                                <a:lnTo>
                                  <a:pt x="1138" y="2899"/>
                                </a:lnTo>
                                <a:lnTo>
                                  <a:pt x="0" y="0"/>
                                </a:lnTo>
                                <a:lnTo>
                                  <a:pt x="598" y="0"/>
                                </a:lnTo>
                                <a:lnTo>
                                  <a:pt x="1272" y="1788"/>
                                </a:lnTo>
                                <a:lnTo>
                                  <a:pt x="1315" y="1908"/>
                                </a:lnTo>
                                <a:lnTo>
                                  <a:pt x="1361" y="2026"/>
                                </a:lnTo>
                                <a:lnTo>
                                  <a:pt x="1403" y="2150"/>
                                </a:lnTo>
                                <a:lnTo>
                                  <a:pt x="1440" y="2285"/>
                                </a:lnTo>
                                <a:lnTo>
                                  <a:pt x="1448" y="2285"/>
                                </a:lnTo>
                                <a:lnTo>
                                  <a:pt x="1489" y="2150"/>
                                </a:lnTo>
                                <a:lnTo>
                                  <a:pt x="1531" y="2022"/>
                                </a:lnTo>
                                <a:lnTo>
                                  <a:pt x="1579" y="1897"/>
                                </a:lnTo>
                                <a:lnTo>
                                  <a:pt x="1635" y="1757"/>
                                </a:lnTo>
                                <a:lnTo>
                                  <a:pt x="2321" y="0"/>
                                </a:lnTo>
                                <a:lnTo>
                                  <a:pt x="2877" y="0"/>
                                </a:lnTo>
                                <a:lnTo>
                                  <a:pt x="1729" y="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680" y="1531"/>
                            <a:ext cx="866" cy="992"/>
                          </a:xfrm>
                          <a:custGeom>
                            <a:avLst/>
                            <a:gdLst>
                              <a:gd name="T0" fmla="*/ 1430 w 2598"/>
                              <a:gd name="T1" fmla="*/ 2977 h 2977"/>
                              <a:gd name="T2" fmla="*/ 1164 w 2598"/>
                              <a:gd name="T3" fmla="*/ 2955 h 2977"/>
                              <a:gd name="T4" fmla="*/ 928 w 2598"/>
                              <a:gd name="T5" fmla="*/ 2905 h 2977"/>
                              <a:gd name="T6" fmla="*/ 651 w 2598"/>
                              <a:gd name="T7" fmla="*/ 2795 h 2977"/>
                              <a:gd name="T8" fmla="*/ 426 w 2598"/>
                              <a:gd name="T9" fmla="*/ 2647 h 2977"/>
                              <a:gd name="T10" fmla="*/ 288 w 2598"/>
                              <a:gd name="T11" fmla="*/ 2505 h 2977"/>
                              <a:gd name="T12" fmla="*/ 116 w 2598"/>
                              <a:gd name="T13" fmla="*/ 2221 h 2977"/>
                              <a:gd name="T14" fmla="*/ 34 w 2598"/>
                              <a:gd name="T15" fmla="*/ 1954 h 2977"/>
                              <a:gd name="T16" fmla="*/ 2 w 2598"/>
                              <a:gd name="T17" fmla="*/ 1726 h 2977"/>
                              <a:gd name="T18" fmla="*/ 2 w 2598"/>
                              <a:gd name="T19" fmla="*/ 1397 h 2977"/>
                              <a:gd name="T20" fmla="*/ 55 w 2598"/>
                              <a:gd name="T21" fmla="*/ 1079 h 2977"/>
                              <a:gd name="T22" fmla="*/ 125 w 2598"/>
                              <a:gd name="T23" fmla="*/ 863 h 2977"/>
                              <a:gd name="T24" fmla="*/ 225 w 2598"/>
                              <a:gd name="T25" fmla="*/ 666 h 2977"/>
                              <a:gd name="T26" fmla="*/ 405 w 2598"/>
                              <a:gd name="T27" fmla="*/ 438 h 2977"/>
                              <a:gd name="T28" fmla="*/ 574 w 2598"/>
                              <a:gd name="T29" fmla="*/ 293 h 2977"/>
                              <a:gd name="T30" fmla="*/ 775 w 2598"/>
                              <a:gd name="T31" fmla="*/ 177 h 2977"/>
                              <a:gd name="T32" fmla="*/ 1091 w 2598"/>
                              <a:gd name="T33" fmla="*/ 65 h 2977"/>
                              <a:gd name="T34" fmla="*/ 1268 w 2598"/>
                              <a:gd name="T35" fmla="*/ 28 h 2977"/>
                              <a:gd name="T36" fmla="*/ 1561 w 2598"/>
                              <a:gd name="T37" fmla="*/ 0 h 2977"/>
                              <a:gd name="T38" fmla="*/ 1908 w 2598"/>
                              <a:gd name="T39" fmla="*/ 7 h 2977"/>
                              <a:gd name="T40" fmla="*/ 2247 w 2598"/>
                              <a:gd name="T41" fmla="*/ 48 h 2977"/>
                              <a:gd name="T42" fmla="*/ 2463 w 2598"/>
                              <a:gd name="T43" fmla="*/ 93 h 2977"/>
                              <a:gd name="T44" fmla="*/ 2485 w 2598"/>
                              <a:gd name="T45" fmla="*/ 560 h 2977"/>
                              <a:gd name="T46" fmla="*/ 2184 w 2598"/>
                              <a:gd name="T47" fmla="*/ 479 h 2977"/>
                              <a:gd name="T48" fmla="*/ 1870 w 2598"/>
                              <a:gd name="T49" fmla="*/ 438 h 2977"/>
                              <a:gd name="T50" fmla="*/ 1445 w 2598"/>
                              <a:gd name="T51" fmla="*/ 441 h 2977"/>
                              <a:gd name="T52" fmla="*/ 1222 w 2598"/>
                              <a:gd name="T53" fmla="*/ 494 h 2977"/>
                              <a:gd name="T54" fmla="*/ 1031 w 2598"/>
                              <a:gd name="T55" fmla="*/ 583 h 2977"/>
                              <a:gd name="T56" fmla="*/ 833 w 2598"/>
                              <a:gd name="T57" fmla="*/ 747 h 2977"/>
                              <a:gd name="T58" fmla="*/ 714 w 2598"/>
                              <a:gd name="T59" fmla="*/ 904 h 2977"/>
                              <a:gd name="T60" fmla="*/ 626 w 2598"/>
                              <a:gd name="T61" fmla="*/ 1086 h 2977"/>
                              <a:gd name="T62" fmla="*/ 572 w 2598"/>
                              <a:gd name="T63" fmla="*/ 1287 h 2977"/>
                              <a:gd name="T64" fmla="*/ 553 w 2598"/>
                              <a:gd name="T65" fmla="*/ 1448 h 2977"/>
                              <a:gd name="T66" fmla="*/ 563 w 2598"/>
                              <a:gd name="T67" fmla="*/ 1685 h 2977"/>
                              <a:gd name="T68" fmla="*/ 630 w 2598"/>
                              <a:gd name="T69" fmla="*/ 1946 h 2977"/>
                              <a:gd name="T70" fmla="*/ 723 w 2598"/>
                              <a:gd name="T71" fmla="*/ 2126 h 2977"/>
                              <a:gd name="T72" fmla="*/ 849 w 2598"/>
                              <a:gd name="T73" fmla="*/ 2271 h 2977"/>
                              <a:gd name="T74" fmla="*/ 998 w 2598"/>
                              <a:gd name="T75" fmla="*/ 2385 h 2977"/>
                              <a:gd name="T76" fmla="*/ 1175 w 2598"/>
                              <a:gd name="T77" fmla="*/ 2468 h 2977"/>
                              <a:gd name="T78" fmla="*/ 1322 w 2598"/>
                              <a:gd name="T79" fmla="*/ 2505 h 2977"/>
                              <a:gd name="T80" fmla="*/ 1586 w 2598"/>
                              <a:gd name="T81" fmla="*/ 2526 h 2977"/>
                              <a:gd name="T82" fmla="*/ 1842 w 2598"/>
                              <a:gd name="T83" fmla="*/ 2499 h 2977"/>
                              <a:gd name="T84" fmla="*/ 2080 w 2598"/>
                              <a:gd name="T85" fmla="*/ 2422 h 2977"/>
                              <a:gd name="T86" fmla="*/ 2598 w 2598"/>
                              <a:gd name="T87" fmla="*/ 1443 h 2977"/>
                              <a:gd name="T88" fmla="*/ 2475 w 2598"/>
                              <a:gd name="T89" fmla="*/ 2842 h 2977"/>
                              <a:gd name="T90" fmla="*/ 2215 w 2598"/>
                              <a:gd name="T91" fmla="*/ 2909 h 2977"/>
                              <a:gd name="T92" fmla="*/ 1943 w 2598"/>
                              <a:gd name="T93" fmla="*/ 2955 h 2977"/>
                              <a:gd name="T94" fmla="*/ 1528 w 2598"/>
                              <a:gd name="T95" fmla="*/ 2977 h 29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598" h="2977">
                                <a:moveTo>
                                  <a:pt x="1528" y="2977"/>
                                </a:moveTo>
                                <a:lnTo>
                                  <a:pt x="1430" y="2977"/>
                                </a:lnTo>
                                <a:lnTo>
                                  <a:pt x="1249" y="2965"/>
                                </a:lnTo>
                                <a:lnTo>
                                  <a:pt x="1164" y="2955"/>
                                </a:lnTo>
                                <a:lnTo>
                                  <a:pt x="1004" y="2923"/>
                                </a:lnTo>
                                <a:lnTo>
                                  <a:pt x="928" y="2905"/>
                                </a:lnTo>
                                <a:lnTo>
                                  <a:pt x="782" y="2858"/>
                                </a:lnTo>
                                <a:lnTo>
                                  <a:pt x="651" y="2795"/>
                                </a:lnTo>
                                <a:lnTo>
                                  <a:pt x="532" y="2726"/>
                                </a:lnTo>
                                <a:lnTo>
                                  <a:pt x="426" y="2647"/>
                                </a:lnTo>
                                <a:lnTo>
                                  <a:pt x="377" y="2603"/>
                                </a:lnTo>
                                <a:lnTo>
                                  <a:pt x="288" y="2505"/>
                                </a:lnTo>
                                <a:lnTo>
                                  <a:pt x="177" y="2343"/>
                                </a:lnTo>
                                <a:lnTo>
                                  <a:pt x="116" y="2221"/>
                                </a:lnTo>
                                <a:lnTo>
                                  <a:pt x="69" y="2091"/>
                                </a:lnTo>
                                <a:lnTo>
                                  <a:pt x="34" y="1954"/>
                                </a:lnTo>
                                <a:lnTo>
                                  <a:pt x="11" y="1805"/>
                                </a:lnTo>
                                <a:lnTo>
                                  <a:pt x="2" y="1726"/>
                                </a:lnTo>
                                <a:lnTo>
                                  <a:pt x="0" y="1480"/>
                                </a:lnTo>
                                <a:lnTo>
                                  <a:pt x="2" y="1397"/>
                                </a:lnTo>
                                <a:lnTo>
                                  <a:pt x="23" y="1235"/>
                                </a:lnTo>
                                <a:lnTo>
                                  <a:pt x="55" y="1079"/>
                                </a:lnTo>
                                <a:lnTo>
                                  <a:pt x="75" y="1003"/>
                                </a:lnTo>
                                <a:lnTo>
                                  <a:pt x="125" y="863"/>
                                </a:lnTo>
                                <a:lnTo>
                                  <a:pt x="156" y="794"/>
                                </a:lnTo>
                                <a:lnTo>
                                  <a:pt x="225" y="666"/>
                                </a:lnTo>
                                <a:lnTo>
                                  <a:pt x="307" y="545"/>
                                </a:lnTo>
                                <a:lnTo>
                                  <a:pt x="405" y="438"/>
                                </a:lnTo>
                                <a:lnTo>
                                  <a:pt x="458" y="386"/>
                                </a:lnTo>
                                <a:lnTo>
                                  <a:pt x="574" y="293"/>
                                </a:lnTo>
                                <a:lnTo>
                                  <a:pt x="637" y="251"/>
                                </a:lnTo>
                                <a:lnTo>
                                  <a:pt x="775" y="177"/>
                                </a:lnTo>
                                <a:lnTo>
                                  <a:pt x="925" y="114"/>
                                </a:lnTo>
                                <a:lnTo>
                                  <a:pt x="1091" y="65"/>
                                </a:lnTo>
                                <a:lnTo>
                                  <a:pt x="1177" y="44"/>
                                </a:lnTo>
                                <a:lnTo>
                                  <a:pt x="1268" y="28"/>
                                </a:lnTo>
                                <a:lnTo>
                                  <a:pt x="1461" y="7"/>
                                </a:lnTo>
                                <a:lnTo>
                                  <a:pt x="1561" y="0"/>
                                </a:lnTo>
                                <a:lnTo>
                                  <a:pt x="1787" y="3"/>
                                </a:lnTo>
                                <a:lnTo>
                                  <a:pt x="1908" y="7"/>
                                </a:lnTo>
                                <a:lnTo>
                                  <a:pt x="2022" y="17"/>
                                </a:lnTo>
                                <a:lnTo>
                                  <a:pt x="2247" y="48"/>
                                </a:lnTo>
                                <a:lnTo>
                                  <a:pt x="2359" y="69"/>
                                </a:lnTo>
                                <a:lnTo>
                                  <a:pt x="2463" y="93"/>
                                </a:lnTo>
                                <a:lnTo>
                                  <a:pt x="2562" y="121"/>
                                </a:lnTo>
                                <a:lnTo>
                                  <a:pt x="2485" y="560"/>
                                </a:lnTo>
                                <a:lnTo>
                                  <a:pt x="2286" y="499"/>
                                </a:lnTo>
                                <a:lnTo>
                                  <a:pt x="2184" y="479"/>
                                </a:lnTo>
                                <a:lnTo>
                                  <a:pt x="1980" y="448"/>
                                </a:lnTo>
                                <a:lnTo>
                                  <a:pt x="1870" y="438"/>
                                </a:lnTo>
                                <a:lnTo>
                                  <a:pt x="1631" y="427"/>
                                </a:lnTo>
                                <a:lnTo>
                                  <a:pt x="1445" y="441"/>
                                </a:lnTo>
                                <a:lnTo>
                                  <a:pt x="1389" y="448"/>
                                </a:lnTo>
                                <a:lnTo>
                                  <a:pt x="1222" y="494"/>
                                </a:lnTo>
                                <a:lnTo>
                                  <a:pt x="1175" y="510"/>
                                </a:lnTo>
                                <a:lnTo>
                                  <a:pt x="1031" y="583"/>
                                </a:lnTo>
                                <a:lnTo>
                                  <a:pt x="907" y="673"/>
                                </a:lnTo>
                                <a:lnTo>
                                  <a:pt x="833" y="747"/>
                                </a:lnTo>
                                <a:lnTo>
                                  <a:pt x="770" y="821"/>
                                </a:lnTo>
                                <a:lnTo>
                                  <a:pt x="714" y="904"/>
                                </a:lnTo>
                                <a:lnTo>
                                  <a:pt x="665" y="993"/>
                                </a:lnTo>
                                <a:lnTo>
                                  <a:pt x="626" y="1086"/>
                                </a:lnTo>
                                <a:lnTo>
                                  <a:pt x="593" y="1188"/>
                                </a:lnTo>
                                <a:lnTo>
                                  <a:pt x="572" y="1287"/>
                                </a:lnTo>
                                <a:lnTo>
                                  <a:pt x="558" y="1395"/>
                                </a:lnTo>
                                <a:lnTo>
                                  <a:pt x="553" y="1448"/>
                                </a:lnTo>
                                <a:lnTo>
                                  <a:pt x="553" y="1563"/>
                                </a:lnTo>
                                <a:lnTo>
                                  <a:pt x="563" y="1685"/>
                                </a:lnTo>
                                <a:lnTo>
                                  <a:pt x="584" y="1795"/>
                                </a:lnTo>
                                <a:lnTo>
                                  <a:pt x="630" y="1946"/>
                                </a:lnTo>
                                <a:lnTo>
                                  <a:pt x="672" y="2039"/>
                                </a:lnTo>
                                <a:lnTo>
                                  <a:pt x="723" y="2126"/>
                                </a:lnTo>
                                <a:lnTo>
                                  <a:pt x="782" y="2201"/>
                                </a:lnTo>
                                <a:lnTo>
                                  <a:pt x="849" y="2271"/>
                                </a:lnTo>
                                <a:lnTo>
                                  <a:pt x="921" y="2334"/>
                                </a:lnTo>
                                <a:lnTo>
                                  <a:pt x="998" y="2385"/>
                                </a:lnTo>
                                <a:lnTo>
                                  <a:pt x="1128" y="2450"/>
                                </a:lnTo>
                                <a:lnTo>
                                  <a:pt x="1175" y="2468"/>
                                </a:lnTo>
                                <a:lnTo>
                                  <a:pt x="1270" y="2494"/>
                                </a:lnTo>
                                <a:lnTo>
                                  <a:pt x="1322" y="2505"/>
                                </a:lnTo>
                                <a:lnTo>
                                  <a:pt x="1477" y="2526"/>
                                </a:lnTo>
                                <a:lnTo>
                                  <a:pt x="1586" y="2526"/>
                                </a:lnTo>
                                <a:lnTo>
                                  <a:pt x="1717" y="2520"/>
                                </a:lnTo>
                                <a:lnTo>
                                  <a:pt x="1842" y="2499"/>
                                </a:lnTo>
                                <a:lnTo>
                                  <a:pt x="1959" y="2468"/>
                                </a:lnTo>
                                <a:lnTo>
                                  <a:pt x="2080" y="2422"/>
                                </a:lnTo>
                                <a:lnTo>
                                  <a:pt x="2080" y="1443"/>
                                </a:lnTo>
                                <a:lnTo>
                                  <a:pt x="2598" y="1443"/>
                                </a:lnTo>
                                <a:lnTo>
                                  <a:pt x="2598" y="2802"/>
                                </a:lnTo>
                                <a:lnTo>
                                  <a:pt x="2475" y="2842"/>
                                </a:lnTo>
                                <a:lnTo>
                                  <a:pt x="2348" y="2879"/>
                                </a:lnTo>
                                <a:lnTo>
                                  <a:pt x="2215" y="2909"/>
                                </a:lnTo>
                                <a:lnTo>
                                  <a:pt x="2078" y="2934"/>
                                </a:lnTo>
                                <a:lnTo>
                                  <a:pt x="1943" y="2955"/>
                                </a:lnTo>
                                <a:lnTo>
                                  <a:pt x="1663" y="2976"/>
                                </a:lnTo>
                                <a:lnTo>
                                  <a:pt x="1528" y="2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 noChangeAspect="1"/>
                        </wps:cNvSpPr>
                        <wps:spPr bwMode="auto">
                          <a:xfrm>
                            <a:off x="6762" y="1543"/>
                            <a:ext cx="827" cy="980"/>
                          </a:xfrm>
                          <a:custGeom>
                            <a:avLst/>
                            <a:gdLst>
                              <a:gd name="T0" fmla="*/ 1039 w 2483"/>
                              <a:gd name="T1" fmla="*/ 2938 h 2939"/>
                              <a:gd name="T2" fmla="*/ 732 w 2483"/>
                              <a:gd name="T3" fmla="*/ 2892 h 2939"/>
                              <a:gd name="T4" fmla="*/ 544 w 2483"/>
                              <a:gd name="T5" fmla="*/ 2834 h 2939"/>
                              <a:gd name="T6" fmla="*/ 306 w 2483"/>
                              <a:gd name="T7" fmla="*/ 2695 h 2939"/>
                              <a:gd name="T8" fmla="*/ 197 w 2483"/>
                              <a:gd name="T9" fmla="*/ 2588 h 2939"/>
                              <a:gd name="T10" fmla="*/ 97 w 2483"/>
                              <a:gd name="T11" fmla="*/ 2430 h 2939"/>
                              <a:gd name="T12" fmla="*/ 25 w 2483"/>
                              <a:gd name="T13" fmla="*/ 2204 h 2939"/>
                              <a:gd name="T14" fmla="*/ 0 w 2483"/>
                              <a:gd name="T15" fmla="*/ 2009 h 2939"/>
                              <a:gd name="T16" fmla="*/ 518 w 2483"/>
                              <a:gd name="T17" fmla="*/ 0 h 2939"/>
                              <a:gd name="T18" fmla="*/ 523 w 2483"/>
                              <a:gd name="T19" fmla="*/ 1999 h 2939"/>
                              <a:gd name="T20" fmla="*/ 565 w 2483"/>
                              <a:gd name="T21" fmla="*/ 2163 h 2939"/>
                              <a:gd name="T22" fmla="*/ 662 w 2483"/>
                              <a:gd name="T23" fmla="*/ 2308 h 2939"/>
                              <a:gd name="T24" fmla="*/ 758 w 2483"/>
                              <a:gd name="T25" fmla="*/ 2384 h 2939"/>
                              <a:gd name="T26" fmla="*/ 887 w 2483"/>
                              <a:gd name="T27" fmla="*/ 2442 h 2939"/>
                              <a:gd name="T28" fmla="*/ 1143 w 2483"/>
                              <a:gd name="T29" fmla="*/ 2493 h 2939"/>
                              <a:gd name="T30" fmla="*/ 1432 w 2483"/>
                              <a:gd name="T31" fmla="*/ 2484 h 2939"/>
                              <a:gd name="T32" fmla="*/ 1649 w 2483"/>
                              <a:gd name="T33" fmla="*/ 2432 h 2939"/>
                              <a:gd name="T34" fmla="*/ 1764 w 2483"/>
                              <a:gd name="T35" fmla="*/ 2370 h 2939"/>
                              <a:gd name="T36" fmla="*/ 1849 w 2483"/>
                              <a:gd name="T37" fmla="*/ 2287 h 2939"/>
                              <a:gd name="T38" fmla="*/ 1912 w 2483"/>
                              <a:gd name="T39" fmla="*/ 2184 h 2939"/>
                              <a:gd name="T40" fmla="*/ 1968 w 2483"/>
                              <a:gd name="T41" fmla="*/ 1980 h 2939"/>
                              <a:gd name="T42" fmla="*/ 1974 w 2483"/>
                              <a:gd name="T43" fmla="*/ 0 h 2939"/>
                              <a:gd name="T44" fmla="*/ 2483 w 2483"/>
                              <a:gd name="T45" fmla="*/ 1855 h 2939"/>
                              <a:gd name="T46" fmla="*/ 2440 w 2483"/>
                              <a:gd name="T47" fmla="*/ 2177 h 2939"/>
                              <a:gd name="T48" fmla="*/ 2358 w 2483"/>
                              <a:gd name="T49" fmla="*/ 2395 h 2939"/>
                              <a:gd name="T50" fmla="*/ 2273 w 2483"/>
                              <a:gd name="T51" fmla="*/ 2533 h 2939"/>
                              <a:gd name="T52" fmla="*/ 2123 w 2483"/>
                              <a:gd name="T53" fmla="*/ 2685 h 2939"/>
                              <a:gd name="T54" fmla="*/ 2034 w 2483"/>
                              <a:gd name="T55" fmla="*/ 2751 h 2939"/>
                              <a:gd name="T56" fmla="*/ 1881 w 2483"/>
                              <a:gd name="T57" fmla="*/ 2825 h 2939"/>
                              <a:gd name="T58" fmla="*/ 1707 w 2483"/>
                              <a:gd name="T59" fmla="*/ 2885 h 2939"/>
                              <a:gd name="T60" fmla="*/ 1514 w 2483"/>
                              <a:gd name="T61" fmla="*/ 2923 h 2939"/>
                              <a:gd name="T62" fmla="*/ 1216 w 2483"/>
                              <a:gd name="T63" fmla="*/ 2939 h 2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483" h="2939">
                                <a:moveTo>
                                  <a:pt x="1216" y="2939"/>
                                </a:moveTo>
                                <a:lnTo>
                                  <a:pt x="1039" y="2938"/>
                                </a:lnTo>
                                <a:lnTo>
                                  <a:pt x="877" y="2919"/>
                                </a:lnTo>
                                <a:lnTo>
                                  <a:pt x="732" y="2892"/>
                                </a:lnTo>
                                <a:lnTo>
                                  <a:pt x="665" y="2876"/>
                                </a:lnTo>
                                <a:lnTo>
                                  <a:pt x="544" y="2834"/>
                                </a:lnTo>
                                <a:lnTo>
                                  <a:pt x="436" y="2785"/>
                                </a:lnTo>
                                <a:lnTo>
                                  <a:pt x="306" y="2695"/>
                                </a:lnTo>
                                <a:lnTo>
                                  <a:pt x="232" y="2627"/>
                                </a:lnTo>
                                <a:lnTo>
                                  <a:pt x="197" y="2588"/>
                                </a:lnTo>
                                <a:lnTo>
                                  <a:pt x="143" y="2513"/>
                                </a:lnTo>
                                <a:lnTo>
                                  <a:pt x="97" y="2430"/>
                                </a:lnTo>
                                <a:lnTo>
                                  <a:pt x="62" y="2343"/>
                                </a:lnTo>
                                <a:lnTo>
                                  <a:pt x="25" y="2204"/>
                                </a:lnTo>
                                <a:lnTo>
                                  <a:pt x="11" y="2108"/>
                                </a:lnTo>
                                <a:lnTo>
                                  <a:pt x="0" y="2009"/>
                                </a:lnTo>
                                <a:lnTo>
                                  <a:pt x="0" y="0"/>
                                </a:lnTo>
                                <a:lnTo>
                                  <a:pt x="518" y="0"/>
                                </a:lnTo>
                                <a:lnTo>
                                  <a:pt x="518" y="1937"/>
                                </a:lnTo>
                                <a:lnTo>
                                  <a:pt x="523" y="1999"/>
                                </a:lnTo>
                                <a:lnTo>
                                  <a:pt x="548" y="2111"/>
                                </a:lnTo>
                                <a:lnTo>
                                  <a:pt x="565" y="2163"/>
                                </a:lnTo>
                                <a:lnTo>
                                  <a:pt x="623" y="2264"/>
                                </a:lnTo>
                                <a:lnTo>
                                  <a:pt x="662" y="2308"/>
                                </a:lnTo>
                                <a:lnTo>
                                  <a:pt x="706" y="2349"/>
                                </a:lnTo>
                                <a:lnTo>
                                  <a:pt x="758" y="2384"/>
                                </a:lnTo>
                                <a:lnTo>
                                  <a:pt x="818" y="2416"/>
                                </a:lnTo>
                                <a:lnTo>
                                  <a:pt x="887" y="2442"/>
                                </a:lnTo>
                                <a:lnTo>
                                  <a:pt x="1049" y="2482"/>
                                </a:lnTo>
                                <a:lnTo>
                                  <a:pt x="1143" y="2493"/>
                                </a:lnTo>
                                <a:lnTo>
                                  <a:pt x="1344" y="2493"/>
                                </a:lnTo>
                                <a:lnTo>
                                  <a:pt x="1432" y="2484"/>
                                </a:lnTo>
                                <a:lnTo>
                                  <a:pt x="1511" y="2472"/>
                                </a:lnTo>
                                <a:lnTo>
                                  <a:pt x="1649" y="2432"/>
                                </a:lnTo>
                                <a:lnTo>
                                  <a:pt x="1707" y="2405"/>
                                </a:lnTo>
                                <a:lnTo>
                                  <a:pt x="1764" y="2370"/>
                                </a:lnTo>
                                <a:lnTo>
                                  <a:pt x="1807" y="2333"/>
                                </a:lnTo>
                                <a:lnTo>
                                  <a:pt x="1849" y="2287"/>
                                </a:lnTo>
                                <a:lnTo>
                                  <a:pt x="1884" y="2240"/>
                                </a:lnTo>
                                <a:lnTo>
                                  <a:pt x="1912" y="2184"/>
                                </a:lnTo>
                                <a:lnTo>
                                  <a:pt x="1937" y="2122"/>
                                </a:lnTo>
                                <a:lnTo>
                                  <a:pt x="1968" y="1980"/>
                                </a:lnTo>
                                <a:lnTo>
                                  <a:pt x="1974" y="1902"/>
                                </a:lnTo>
                                <a:lnTo>
                                  <a:pt x="1974" y="0"/>
                                </a:lnTo>
                                <a:lnTo>
                                  <a:pt x="2483" y="0"/>
                                </a:lnTo>
                                <a:lnTo>
                                  <a:pt x="2483" y="1855"/>
                                </a:lnTo>
                                <a:lnTo>
                                  <a:pt x="2472" y="1989"/>
                                </a:lnTo>
                                <a:lnTo>
                                  <a:pt x="2440" y="2177"/>
                                </a:lnTo>
                                <a:lnTo>
                                  <a:pt x="2384" y="2343"/>
                                </a:lnTo>
                                <a:lnTo>
                                  <a:pt x="2358" y="2395"/>
                                </a:lnTo>
                                <a:lnTo>
                                  <a:pt x="2304" y="2488"/>
                                </a:lnTo>
                                <a:lnTo>
                                  <a:pt x="2273" y="2533"/>
                                </a:lnTo>
                                <a:lnTo>
                                  <a:pt x="2202" y="2612"/>
                                </a:lnTo>
                                <a:lnTo>
                                  <a:pt x="2123" y="2685"/>
                                </a:lnTo>
                                <a:lnTo>
                                  <a:pt x="2082" y="2720"/>
                                </a:lnTo>
                                <a:lnTo>
                                  <a:pt x="2034" y="2751"/>
                                </a:lnTo>
                                <a:lnTo>
                                  <a:pt x="1937" y="2804"/>
                                </a:lnTo>
                                <a:lnTo>
                                  <a:pt x="1881" y="2825"/>
                                </a:lnTo>
                                <a:lnTo>
                                  <a:pt x="1826" y="2850"/>
                                </a:lnTo>
                                <a:lnTo>
                                  <a:pt x="1707" y="2885"/>
                                </a:lnTo>
                                <a:lnTo>
                                  <a:pt x="1579" y="2913"/>
                                </a:lnTo>
                                <a:lnTo>
                                  <a:pt x="1514" y="2923"/>
                                </a:lnTo>
                                <a:lnTo>
                                  <a:pt x="1369" y="2938"/>
                                </a:lnTo>
                                <a:lnTo>
                                  <a:pt x="1216" y="2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75" y="1543"/>
                            <a:ext cx="960" cy="967"/>
                          </a:xfrm>
                          <a:custGeom>
                            <a:avLst/>
                            <a:gdLst>
                              <a:gd name="T0" fmla="*/ 2288 w 2880"/>
                              <a:gd name="T1" fmla="*/ 2899 h 2899"/>
                              <a:gd name="T2" fmla="*/ 2054 w 2880"/>
                              <a:gd name="T3" fmla="*/ 2281 h 2899"/>
                              <a:gd name="T4" fmla="*/ 775 w 2880"/>
                              <a:gd name="T5" fmla="*/ 2281 h 2899"/>
                              <a:gd name="T6" fmla="*/ 537 w 2880"/>
                              <a:gd name="T7" fmla="*/ 2899 h 2899"/>
                              <a:gd name="T8" fmla="*/ 0 w 2880"/>
                              <a:gd name="T9" fmla="*/ 2899 h 2899"/>
                              <a:gd name="T10" fmla="*/ 1135 w 2880"/>
                              <a:gd name="T11" fmla="*/ 0 h 2899"/>
                              <a:gd name="T12" fmla="*/ 1727 w 2880"/>
                              <a:gd name="T13" fmla="*/ 0 h 2899"/>
                              <a:gd name="T14" fmla="*/ 2880 w 2880"/>
                              <a:gd name="T15" fmla="*/ 2899 h 2899"/>
                              <a:gd name="T16" fmla="*/ 2288 w 2880"/>
                              <a:gd name="T17" fmla="*/ 2899 h 2899"/>
                              <a:gd name="T18" fmla="*/ 1529 w 2880"/>
                              <a:gd name="T19" fmla="*/ 901 h 2899"/>
                              <a:gd name="T20" fmla="*/ 1466 w 2880"/>
                              <a:gd name="T21" fmla="*/ 719 h 2899"/>
                              <a:gd name="T22" fmla="*/ 1440 w 2880"/>
                              <a:gd name="T23" fmla="*/ 638 h 2899"/>
                              <a:gd name="T24" fmla="*/ 1414 w 2880"/>
                              <a:gd name="T25" fmla="*/ 553 h 2899"/>
                              <a:gd name="T26" fmla="*/ 1405 w 2880"/>
                              <a:gd name="T27" fmla="*/ 553 h 2899"/>
                              <a:gd name="T28" fmla="*/ 1357 w 2880"/>
                              <a:gd name="T29" fmla="*/ 719 h 2899"/>
                              <a:gd name="T30" fmla="*/ 1331 w 2880"/>
                              <a:gd name="T31" fmla="*/ 804 h 2899"/>
                              <a:gd name="T32" fmla="*/ 1295 w 2880"/>
                              <a:gd name="T33" fmla="*/ 897 h 2899"/>
                              <a:gd name="T34" fmla="*/ 926 w 2880"/>
                              <a:gd name="T35" fmla="*/ 1846 h 2899"/>
                              <a:gd name="T36" fmla="*/ 1901 w 2880"/>
                              <a:gd name="T37" fmla="*/ 1846 h 2899"/>
                              <a:gd name="T38" fmla="*/ 1529 w 2880"/>
                              <a:gd name="T39" fmla="*/ 901 h 28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0" h="2899">
                                <a:moveTo>
                                  <a:pt x="2288" y="2899"/>
                                </a:moveTo>
                                <a:lnTo>
                                  <a:pt x="2054" y="2281"/>
                                </a:lnTo>
                                <a:lnTo>
                                  <a:pt x="775" y="2281"/>
                                </a:lnTo>
                                <a:lnTo>
                                  <a:pt x="537" y="2899"/>
                                </a:lnTo>
                                <a:lnTo>
                                  <a:pt x="0" y="2899"/>
                                </a:lnTo>
                                <a:lnTo>
                                  <a:pt x="1135" y="0"/>
                                </a:lnTo>
                                <a:lnTo>
                                  <a:pt x="1727" y="0"/>
                                </a:lnTo>
                                <a:lnTo>
                                  <a:pt x="2880" y="2899"/>
                                </a:lnTo>
                                <a:lnTo>
                                  <a:pt x="2288" y="2899"/>
                                </a:lnTo>
                                <a:close/>
                                <a:moveTo>
                                  <a:pt x="1529" y="901"/>
                                </a:moveTo>
                                <a:lnTo>
                                  <a:pt x="1466" y="719"/>
                                </a:lnTo>
                                <a:lnTo>
                                  <a:pt x="1440" y="638"/>
                                </a:lnTo>
                                <a:lnTo>
                                  <a:pt x="1414" y="553"/>
                                </a:lnTo>
                                <a:lnTo>
                                  <a:pt x="1405" y="553"/>
                                </a:lnTo>
                                <a:lnTo>
                                  <a:pt x="1357" y="719"/>
                                </a:lnTo>
                                <a:lnTo>
                                  <a:pt x="1331" y="804"/>
                                </a:lnTo>
                                <a:lnTo>
                                  <a:pt x="1295" y="897"/>
                                </a:lnTo>
                                <a:lnTo>
                                  <a:pt x="926" y="1846"/>
                                </a:lnTo>
                                <a:lnTo>
                                  <a:pt x="1901" y="1846"/>
                                </a:lnTo>
                                <a:lnTo>
                                  <a:pt x="1529" y="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99" y="1538"/>
                            <a:ext cx="848" cy="978"/>
                          </a:xfrm>
                          <a:custGeom>
                            <a:avLst/>
                            <a:gdLst>
                              <a:gd name="T0" fmla="*/ 0 w 2544"/>
                              <a:gd name="T1" fmla="*/ 19 h 2932"/>
                              <a:gd name="T2" fmla="*/ 847 w 2544"/>
                              <a:gd name="T3" fmla="*/ 2932 h 2932"/>
                              <a:gd name="T4" fmla="*/ 1309 w 2544"/>
                              <a:gd name="T5" fmla="*/ 2891 h 2932"/>
                              <a:gd name="T6" fmla="*/ 1552 w 2544"/>
                              <a:gd name="T7" fmla="*/ 2828 h 2932"/>
                              <a:gd name="T8" fmla="*/ 1777 w 2544"/>
                              <a:gd name="T9" fmla="*/ 2735 h 2932"/>
                              <a:gd name="T10" fmla="*/ 1972 w 2544"/>
                              <a:gd name="T11" fmla="*/ 2621 h 2932"/>
                              <a:gd name="T12" fmla="*/ 2242 w 2544"/>
                              <a:gd name="T13" fmla="*/ 2369 h 2932"/>
                              <a:gd name="T14" fmla="*/ 2398 w 2544"/>
                              <a:gd name="T15" fmla="*/ 2120 h 2932"/>
                              <a:gd name="T16" fmla="*/ 2479 w 2544"/>
                              <a:gd name="T17" fmla="*/ 1910 h 2932"/>
                              <a:gd name="T18" fmla="*/ 2527 w 2544"/>
                              <a:gd name="T19" fmla="*/ 1675 h 2932"/>
                              <a:gd name="T20" fmla="*/ 2544 w 2544"/>
                              <a:gd name="T21" fmla="*/ 1424 h 2932"/>
                              <a:gd name="T22" fmla="*/ 2532 w 2544"/>
                              <a:gd name="T23" fmla="*/ 1167 h 2932"/>
                              <a:gd name="T24" fmla="*/ 2469 w 2544"/>
                              <a:gd name="T25" fmla="*/ 866 h 2932"/>
                              <a:gd name="T26" fmla="*/ 2356 w 2544"/>
                              <a:gd name="T27" fmla="*/ 611 h 2932"/>
                              <a:gd name="T28" fmla="*/ 2283 w 2544"/>
                              <a:gd name="T29" fmla="*/ 502 h 2932"/>
                              <a:gd name="T30" fmla="*/ 2096 w 2544"/>
                              <a:gd name="T31" fmla="*/ 311 h 2932"/>
                              <a:gd name="T32" fmla="*/ 1926 w 2544"/>
                              <a:gd name="T33" fmla="*/ 202 h 2932"/>
                              <a:gd name="T34" fmla="*/ 1733 w 2544"/>
                              <a:gd name="T35" fmla="*/ 114 h 2932"/>
                              <a:gd name="T36" fmla="*/ 1431 w 2544"/>
                              <a:gd name="T37" fmla="*/ 35 h 2932"/>
                              <a:gd name="T38" fmla="*/ 991 w 2544"/>
                              <a:gd name="T39" fmla="*/ 0 h 2932"/>
                              <a:gd name="T40" fmla="*/ 675 w 2544"/>
                              <a:gd name="T41" fmla="*/ 2497 h 2932"/>
                              <a:gd name="T42" fmla="*/ 515 w 2544"/>
                              <a:gd name="T43" fmla="*/ 418 h 2932"/>
                              <a:gd name="T44" fmla="*/ 962 w 2544"/>
                              <a:gd name="T45" fmla="*/ 409 h 2932"/>
                              <a:gd name="T46" fmla="*/ 1140 w 2544"/>
                              <a:gd name="T47" fmla="*/ 423 h 2932"/>
                              <a:gd name="T48" fmla="*/ 1402 w 2544"/>
                              <a:gd name="T49" fmla="*/ 492 h 2932"/>
                              <a:gd name="T50" fmla="*/ 1583 w 2544"/>
                              <a:gd name="T51" fmla="*/ 585 h 2932"/>
                              <a:gd name="T52" fmla="*/ 1766 w 2544"/>
                              <a:gd name="T53" fmla="*/ 745 h 2932"/>
                              <a:gd name="T54" fmla="*/ 1878 w 2544"/>
                              <a:gd name="T55" fmla="*/ 908 h 2932"/>
                              <a:gd name="T56" fmla="*/ 1952 w 2544"/>
                              <a:gd name="T57" fmla="*/ 1105 h 2932"/>
                              <a:gd name="T58" fmla="*/ 1992 w 2544"/>
                              <a:gd name="T59" fmla="*/ 1332 h 2932"/>
                              <a:gd name="T60" fmla="*/ 1992 w 2544"/>
                              <a:gd name="T61" fmla="*/ 1592 h 2932"/>
                              <a:gd name="T62" fmla="*/ 1926 w 2544"/>
                              <a:gd name="T63" fmla="*/ 1882 h 2932"/>
                              <a:gd name="T64" fmla="*/ 1853 w 2544"/>
                              <a:gd name="T65" fmla="*/ 2030 h 2932"/>
                              <a:gd name="T66" fmla="*/ 1693 w 2544"/>
                              <a:gd name="T67" fmla="*/ 2227 h 2932"/>
                              <a:gd name="T68" fmla="*/ 1484 w 2544"/>
                              <a:gd name="T69" fmla="*/ 2369 h 2932"/>
                              <a:gd name="T70" fmla="*/ 1288 w 2544"/>
                              <a:gd name="T71" fmla="*/ 2445 h 2932"/>
                              <a:gd name="T72" fmla="*/ 962 w 2544"/>
                              <a:gd name="T73" fmla="*/ 2499 h 29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544" h="2932">
                                <a:moveTo>
                                  <a:pt x="991" y="0"/>
                                </a:moveTo>
                                <a:lnTo>
                                  <a:pt x="0" y="19"/>
                                </a:lnTo>
                                <a:lnTo>
                                  <a:pt x="0" y="2914"/>
                                </a:lnTo>
                                <a:lnTo>
                                  <a:pt x="847" y="2932"/>
                                </a:lnTo>
                                <a:lnTo>
                                  <a:pt x="1039" y="2923"/>
                                </a:lnTo>
                                <a:lnTo>
                                  <a:pt x="1309" y="2891"/>
                                </a:lnTo>
                                <a:lnTo>
                                  <a:pt x="1475" y="2851"/>
                                </a:lnTo>
                                <a:lnTo>
                                  <a:pt x="1552" y="2828"/>
                                </a:lnTo>
                                <a:lnTo>
                                  <a:pt x="1703" y="2768"/>
                                </a:lnTo>
                                <a:lnTo>
                                  <a:pt x="1777" y="2735"/>
                                </a:lnTo>
                                <a:lnTo>
                                  <a:pt x="1909" y="2663"/>
                                </a:lnTo>
                                <a:lnTo>
                                  <a:pt x="1972" y="2621"/>
                                </a:lnTo>
                                <a:lnTo>
                                  <a:pt x="2088" y="2528"/>
                                </a:lnTo>
                                <a:lnTo>
                                  <a:pt x="2242" y="2369"/>
                                </a:lnTo>
                                <a:lnTo>
                                  <a:pt x="2324" y="2250"/>
                                </a:lnTo>
                                <a:lnTo>
                                  <a:pt x="2398" y="2120"/>
                                </a:lnTo>
                                <a:lnTo>
                                  <a:pt x="2456" y="1983"/>
                                </a:lnTo>
                                <a:lnTo>
                                  <a:pt x="2479" y="1910"/>
                                </a:lnTo>
                                <a:lnTo>
                                  <a:pt x="2513" y="1757"/>
                                </a:lnTo>
                                <a:lnTo>
                                  <a:pt x="2527" y="1675"/>
                                </a:lnTo>
                                <a:lnTo>
                                  <a:pt x="2537" y="1596"/>
                                </a:lnTo>
                                <a:lnTo>
                                  <a:pt x="2544" y="1424"/>
                                </a:lnTo>
                                <a:lnTo>
                                  <a:pt x="2544" y="1337"/>
                                </a:lnTo>
                                <a:lnTo>
                                  <a:pt x="2532" y="1167"/>
                                </a:lnTo>
                                <a:lnTo>
                                  <a:pt x="2506" y="1012"/>
                                </a:lnTo>
                                <a:lnTo>
                                  <a:pt x="2469" y="866"/>
                                </a:lnTo>
                                <a:lnTo>
                                  <a:pt x="2419" y="734"/>
                                </a:lnTo>
                                <a:lnTo>
                                  <a:pt x="2356" y="611"/>
                                </a:lnTo>
                                <a:lnTo>
                                  <a:pt x="2321" y="553"/>
                                </a:lnTo>
                                <a:lnTo>
                                  <a:pt x="2283" y="502"/>
                                </a:lnTo>
                                <a:lnTo>
                                  <a:pt x="2196" y="402"/>
                                </a:lnTo>
                                <a:lnTo>
                                  <a:pt x="2096" y="311"/>
                                </a:lnTo>
                                <a:lnTo>
                                  <a:pt x="2044" y="274"/>
                                </a:lnTo>
                                <a:lnTo>
                                  <a:pt x="1926" y="202"/>
                                </a:lnTo>
                                <a:lnTo>
                                  <a:pt x="1796" y="139"/>
                                </a:lnTo>
                                <a:lnTo>
                                  <a:pt x="1733" y="114"/>
                                </a:lnTo>
                                <a:lnTo>
                                  <a:pt x="1587" y="70"/>
                                </a:lnTo>
                                <a:lnTo>
                                  <a:pt x="1431" y="35"/>
                                </a:lnTo>
                                <a:lnTo>
                                  <a:pt x="1261" y="15"/>
                                </a:lnTo>
                                <a:lnTo>
                                  <a:pt x="991" y="0"/>
                                </a:lnTo>
                                <a:close/>
                                <a:moveTo>
                                  <a:pt x="847" y="2503"/>
                                </a:moveTo>
                                <a:lnTo>
                                  <a:pt x="675" y="2497"/>
                                </a:lnTo>
                                <a:lnTo>
                                  <a:pt x="515" y="2482"/>
                                </a:lnTo>
                                <a:lnTo>
                                  <a:pt x="515" y="418"/>
                                </a:lnTo>
                                <a:lnTo>
                                  <a:pt x="900" y="404"/>
                                </a:lnTo>
                                <a:lnTo>
                                  <a:pt x="962" y="409"/>
                                </a:lnTo>
                                <a:lnTo>
                                  <a:pt x="1021" y="409"/>
                                </a:lnTo>
                                <a:lnTo>
                                  <a:pt x="1140" y="423"/>
                                </a:lnTo>
                                <a:lnTo>
                                  <a:pt x="1302" y="456"/>
                                </a:lnTo>
                                <a:lnTo>
                                  <a:pt x="1402" y="492"/>
                                </a:lnTo>
                                <a:lnTo>
                                  <a:pt x="1496" y="533"/>
                                </a:lnTo>
                                <a:lnTo>
                                  <a:pt x="1583" y="585"/>
                                </a:lnTo>
                                <a:lnTo>
                                  <a:pt x="1698" y="673"/>
                                </a:lnTo>
                                <a:lnTo>
                                  <a:pt x="1766" y="745"/>
                                </a:lnTo>
                                <a:lnTo>
                                  <a:pt x="1826" y="823"/>
                                </a:lnTo>
                                <a:lnTo>
                                  <a:pt x="1878" y="908"/>
                                </a:lnTo>
                                <a:lnTo>
                                  <a:pt x="1919" y="1005"/>
                                </a:lnTo>
                                <a:lnTo>
                                  <a:pt x="1952" y="1105"/>
                                </a:lnTo>
                                <a:lnTo>
                                  <a:pt x="1977" y="1216"/>
                                </a:lnTo>
                                <a:lnTo>
                                  <a:pt x="1992" y="1332"/>
                                </a:lnTo>
                                <a:lnTo>
                                  <a:pt x="1994" y="1527"/>
                                </a:lnTo>
                                <a:lnTo>
                                  <a:pt x="1992" y="1592"/>
                                </a:lnTo>
                                <a:lnTo>
                                  <a:pt x="1961" y="1775"/>
                                </a:lnTo>
                                <a:lnTo>
                                  <a:pt x="1926" y="1882"/>
                                </a:lnTo>
                                <a:lnTo>
                                  <a:pt x="1905" y="1933"/>
                                </a:lnTo>
                                <a:lnTo>
                                  <a:pt x="1853" y="2030"/>
                                </a:lnTo>
                                <a:lnTo>
                                  <a:pt x="1763" y="2155"/>
                                </a:lnTo>
                                <a:lnTo>
                                  <a:pt x="1693" y="2227"/>
                                </a:lnTo>
                                <a:lnTo>
                                  <a:pt x="1614" y="2290"/>
                                </a:lnTo>
                                <a:lnTo>
                                  <a:pt x="1484" y="2369"/>
                                </a:lnTo>
                                <a:lnTo>
                                  <a:pt x="1389" y="2410"/>
                                </a:lnTo>
                                <a:lnTo>
                                  <a:pt x="1288" y="2445"/>
                                </a:lnTo>
                                <a:lnTo>
                                  <a:pt x="1076" y="2489"/>
                                </a:lnTo>
                                <a:lnTo>
                                  <a:pt x="962" y="2499"/>
                                </a:lnTo>
                                <a:lnTo>
                                  <a:pt x="847" y="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 noChangeAspect="1"/>
                        </wps:cNvSpPr>
                        <wps:spPr bwMode="auto">
                          <a:xfrm>
                            <a:off x="1464" y="1507"/>
                            <a:ext cx="485" cy="1531"/>
                          </a:xfrm>
                          <a:custGeom>
                            <a:avLst/>
                            <a:gdLst>
                              <a:gd name="T0" fmla="*/ 295 w 1455"/>
                              <a:gd name="T1" fmla="*/ 2 h 4595"/>
                              <a:gd name="T2" fmla="*/ 0 w 1455"/>
                              <a:gd name="T3" fmla="*/ 203 h 4595"/>
                              <a:gd name="T4" fmla="*/ 0 w 1455"/>
                              <a:gd name="T5" fmla="*/ 220 h 4595"/>
                              <a:gd name="T6" fmla="*/ 79 w 1455"/>
                              <a:gd name="T7" fmla="*/ 334 h 4595"/>
                              <a:gd name="T8" fmla="*/ 222 w 1455"/>
                              <a:gd name="T9" fmla="*/ 571 h 4595"/>
                              <a:gd name="T10" fmla="*/ 343 w 1455"/>
                              <a:gd name="T11" fmla="*/ 821 h 4595"/>
                              <a:gd name="T12" fmla="*/ 443 w 1455"/>
                              <a:gd name="T13" fmla="*/ 1075 h 4595"/>
                              <a:gd name="T14" fmla="*/ 489 w 1455"/>
                              <a:gd name="T15" fmla="*/ 1208 h 4595"/>
                              <a:gd name="T16" fmla="*/ 561 w 1455"/>
                              <a:gd name="T17" fmla="*/ 1473 h 4595"/>
                              <a:gd name="T18" fmla="*/ 613 w 1455"/>
                              <a:gd name="T19" fmla="*/ 1742 h 4595"/>
                              <a:gd name="T20" fmla="*/ 644 w 1455"/>
                              <a:gd name="T21" fmla="*/ 2018 h 4595"/>
                              <a:gd name="T22" fmla="*/ 654 w 1455"/>
                              <a:gd name="T23" fmla="*/ 2297 h 4595"/>
                              <a:gd name="T24" fmla="*/ 644 w 1455"/>
                              <a:gd name="T25" fmla="*/ 2577 h 4595"/>
                              <a:gd name="T26" fmla="*/ 613 w 1455"/>
                              <a:gd name="T27" fmla="*/ 2851 h 4595"/>
                              <a:gd name="T28" fmla="*/ 561 w 1455"/>
                              <a:gd name="T29" fmla="*/ 3122 h 4595"/>
                              <a:gd name="T30" fmla="*/ 489 w 1455"/>
                              <a:gd name="T31" fmla="*/ 3385 h 4595"/>
                              <a:gd name="T32" fmla="*/ 394 w 1455"/>
                              <a:gd name="T33" fmla="*/ 3644 h 4595"/>
                              <a:gd name="T34" fmla="*/ 343 w 1455"/>
                              <a:gd name="T35" fmla="*/ 3770 h 4595"/>
                              <a:gd name="T36" fmla="*/ 284 w 1455"/>
                              <a:gd name="T37" fmla="*/ 3895 h 4595"/>
                              <a:gd name="T38" fmla="*/ 222 w 1455"/>
                              <a:gd name="T39" fmla="*/ 4019 h 4595"/>
                              <a:gd name="T40" fmla="*/ 79 w 1455"/>
                              <a:gd name="T41" fmla="*/ 4257 h 4595"/>
                              <a:gd name="T42" fmla="*/ 0 w 1455"/>
                              <a:gd name="T43" fmla="*/ 4380 h 4595"/>
                              <a:gd name="T44" fmla="*/ 0 w 1455"/>
                              <a:gd name="T45" fmla="*/ 4390 h 4595"/>
                              <a:gd name="T46" fmla="*/ 295 w 1455"/>
                              <a:gd name="T47" fmla="*/ 4595 h 4595"/>
                              <a:gd name="T48" fmla="*/ 312 w 1455"/>
                              <a:gd name="T49" fmla="*/ 4593 h 4595"/>
                              <a:gd name="T50" fmla="*/ 317 w 1455"/>
                              <a:gd name="T51" fmla="*/ 4589 h 4595"/>
                              <a:gd name="T52" fmla="*/ 1455 w 1455"/>
                              <a:gd name="T53" fmla="*/ 2297 h 4595"/>
                              <a:gd name="T54" fmla="*/ 317 w 1455"/>
                              <a:gd name="T55" fmla="*/ 7 h 4595"/>
                              <a:gd name="T56" fmla="*/ 308 w 1455"/>
                              <a:gd name="T57" fmla="*/ 0 h 4595"/>
                              <a:gd name="T58" fmla="*/ 295 w 1455"/>
                              <a:gd name="T59" fmla="*/ 2 h 45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455" h="4595">
                                <a:moveTo>
                                  <a:pt x="295" y="2"/>
                                </a:moveTo>
                                <a:lnTo>
                                  <a:pt x="0" y="203"/>
                                </a:lnTo>
                                <a:lnTo>
                                  <a:pt x="0" y="220"/>
                                </a:lnTo>
                                <a:lnTo>
                                  <a:pt x="79" y="334"/>
                                </a:lnTo>
                                <a:lnTo>
                                  <a:pt x="222" y="571"/>
                                </a:lnTo>
                                <a:lnTo>
                                  <a:pt x="343" y="821"/>
                                </a:lnTo>
                                <a:lnTo>
                                  <a:pt x="443" y="1075"/>
                                </a:lnTo>
                                <a:lnTo>
                                  <a:pt x="489" y="1208"/>
                                </a:lnTo>
                                <a:lnTo>
                                  <a:pt x="561" y="1473"/>
                                </a:lnTo>
                                <a:lnTo>
                                  <a:pt x="613" y="1742"/>
                                </a:lnTo>
                                <a:lnTo>
                                  <a:pt x="644" y="2018"/>
                                </a:lnTo>
                                <a:lnTo>
                                  <a:pt x="654" y="2297"/>
                                </a:lnTo>
                                <a:lnTo>
                                  <a:pt x="644" y="2577"/>
                                </a:lnTo>
                                <a:lnTo>
                                  <a:pt x="613" y="2851"/>
                                </a:lnTo>
                                <a:lnTo>
                                  <a:pt x="561" y="3122"/>
                                </a:lnTo>
                                <a:lnTo>
                                  <a:pt x="489" y="3385"/>
                                </a:lnTo>
                                <a:lnTo>
                                  <a:pt x="394" y="3644"/>
                                </a:lnTo>
                                <a:lnTo>
                                  <a:pt x="343" y="3770"/>
                                </a:lnTo>
                                <a:lnTo>
                                  <a:pt x="284" y="3895"/>
                                </a:lnTo>
                                <a:lnTo>
                                  <a:pt x="222" y="4019"/>
                                </a:lnTo>
                                <a:lnTo>
                                  <a:pt x="79" y="4257"/>
                                </a:lnTo>
                                <a:lnTo>
                                  <a:pt x="0" y="4380"/>
                                </a:lnTo>
                                <a:lnTo>
                                  <a:pt x="0" y="4390"/>
                                </a:lnTo>
                                <a:lnTo>
                                  <a:pt x="295" y="4595"/>
                                </a:lnTo>
                                <a:lnTo>
                                  <a:pt x="312" y="4593"/>
                                </a:lnTo>
                                <a:lnTo>
                                  <a:pt x="317" y="4589"/>
                                </a:lnTo>
                                <a:lnTo>
                                  <a:pt x="1455" y="2297"/>
                                </a:lnTo>
                                <a:lnTo>
                                  <a:pt x="317" y="7"/>
                                </a:lnTo>
                                <a:lnTo>
                                  <a:pt x="308" y="0"/>
                                </a:lnTo>
                                <a:lnTo>
                                  <a:pt x="29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 noChangeAspect="1"/>
                        </wps:cNvSpPr>
                        <wps:spPr bwMode="auto">
                          <a:xfrm>
                            <a:off x="1924" y="1019"/>
                            <a:ext cx="567" cy="1522"/>
                          </a:xfrm>
                          <a:custGeom>
                            <a:avLst/>
                            <a:gdLst>
                              <a:gd name="T0" fmla="*/ 1419 w 1699"/>
                              <a:gd name="T1" fmla="*/ 0 h 4566"/>
                              <a:gd name="T2" fmla="*/ 1408 w 1699"/>
                              <a:gd name="T3" fmla="*/ 7 h 4566"/>
                              <a:gd name="T4" fmla="*/ 0 w 1699"/>
                              <a:gd name="T5" fmla="*/ 2144 h 4566"/>
                              <a:gd name="T6" fmla="*/ 0 w 1699"/>
                              <a:gd name="T7" fmla="*/ 2150 h 4566"/>
                              <a:gd name="T8" fmla="*/ 847 w 1699"/>
                              <a:gd name="T9" fmla="*/ 4555 h 4566"/>
                              <a:gd name="T10" fmla="*/ 862 w 1699"/>
                              <a:gd name="T11" fmla="*/ 4566 h 4566"/>
                              <a:gd name="T12" fmla="*/ 1184 w 1699"/>
                              <a:gd name="T13" fmla="*/ 4397 h 4566"/>
                              <a:gd name="T14" fmla="*/ 1188 w 1699"/>
                              <a:gd name="T15" fmla="*/ 4378 h 4566"/>
                              <a:gd name="T16" fmla="*/ 1066 w 1699"/>
                              <a:gd name="T17" fmla="*/ 4128 h 4566"/>
                              <a:gd name="T18" fmla="*/ 1013 w 1699"/>
                              <a:gd name="T19" fmla="*/ 4000 h 4566"/>
                              <a:gd name="T20" fmla="*/ 966 w 1699"/>
                              <a:gd name="T21" fmla="*/ 3872 h 4566"/>
                              <a:gd name="T22" fmla="*/ 887 w 1699"/>
                              <a:gd name="T23" fmla="*/ 3610 h 4566"/>
                              <a:gd name="T24" fmla="*/ 852 w 1699"/>
                              <a:gd name="T25" fmla="*/ 3476 h 4566"/>
                              <a:gd name="T26" fmla="*/ 824 w 1699"/>
                              <a:gd name="T27" fmla="*/ 3341 h 4566"/>
                              <a:gd name="T28" fmla="*/ 785 w 1699"/>
                              <a:gd name="T29" fmla="*/ 3067 h 4566"/>
                              <a:gd name="T30" fmla="*/ 768 w 1699"/>
                              <a:gd name="T31" fmla="*/ 2796 h 4566"/>
                              <a:gd name="T32" fmla="*/ 764 w 1699"/>
                              <a:gd name="T33" fmla="*/ 2657 h 4566"/>
                              <a:gd name="T34" fmla="*/ 778 w 1699"/>
                              <a:gd name="T35" fmla="*/ 2378 h 4566"/>
                              <a:gd name="T36" fmla="*/ 794 w 1699"/>
                              <a:gd name="T37" fmla="*/ 2241 h 4566"/>
                              <a:gd name="T38" fmla="*/ 836 w 1699"/>
                              <a:gd name="T39" fmla="*/ 1963 h 4566"/>
                              <a:gd name="T40" fmla="*/ 903 w 1699"/>
                              <a:gd name="T41" fmla="*/ 1694 h 4566"/>
                              <a:gd name="T42" fmla="*/ 941 w 1699"/>
                              <a:gd name="T43" fmla="*/ 1559 h 4566"/>
                              <a:gd name="T44" fmla="*/ 1038 w 1699"/>
                              <a:gd name="T45" fmla="*/ 1300 h 4566"/>
                              <a:gd name="T46" fmla="*/ 1090 w 1699"/>
                              <a:gd name="T47" fmla="*/ 1178 h 4566"/>
                              <a:gd name="T48" fmla="*/ 1215 w 1699"/>
                              <a:gd name="T49" fmla="*/ 931 h 4566"/>
                              <a:gd name="T50" fmla="*/ 1283 w 1699"/>
                              <a:gd name="T51" fmla="*/ 812 h 4566"/>
                              <a:gd name="T52" fmla="*/ 1357 w 1699"/>
                              <a:gd name="T53" fmla="*/ 694 h 4566"/>
                              <a:gd name="T54" fmla="*/ 1434 w 1699"/>
                              <a:gd name="T55" fmla="*/ 580 h 4566"/>
                              <a:gd name="T56" fmla="*/ 1517 w 1699"/>
                              <a:gd name="T57" fmla="*/ 469 h 4566"/>
                              <a:gd name="T58" fmla="*/ 1699 w 1699"/>
                              <a:gd name="T59" fmla="*/ 252 h 4566"/>
                              <a:gd name="T60" fmla="*/ 1697 w 1699"/>
                              <a:gd name="T61" fmla="*/ 237 h 4566"/>
                              <a:gd name="T62" fmla="*/ 1427 w 1699"/>
                              <a:gd name="T63" fmla="*/ 0 h 4566"/>
                              <a:gd name="T64" fmla="*/ 1419 w 1699"/>
                              <a:gd name="T65" fmla="*/ 0 h 4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99" h="4566">
                                <a:moveTo>
                                  <a:pt x="1419" y="0"/>
                                </a:moveTo>
                                <a:lnTo>
                                  <a:pt x="1408" y="7"/>
                                </a:lnTo>
                                <a:lnTo>
                                  <a:pt x="0" y="2144"/>
                                </a:lnTo>
                                <a:lnTo>
                                  <a:pt x="0" y="2150"/>
                                </a:lnTo>
                                <a:lnTo>
                                  <a:pt x="847" y="4555"/>
                                </a:lnTo>
                                <a:lnTo>
                                  <a:pt x="862" y="4566"/>
                                </a:lnTo>
                                <a:lnTo>
                                  <a:pt x="1184" y="4397"/>
                                </a:lnTo>
                                <a:lnTo>
                                  <a:pt x="1188" y="4378"/>
                                </a:lnTo>
                                <a:lnTo>
                                  <a:pt x="1066" y="4128"/>
                                </a:lnTo>
                                <a:lnTo>
                                  <a:pt x="1013" y="4000"/>
                                </a:lnTo>
                                <a:lnTo>
                                  <a:pt x="966" y="3872"/>
                                </a:lnTo>
                                <a:lnTo>
                                  <a:pt x="887" y="3610"/>
                                </a:lnTo>
                                <a:lnTo>
                                  <a:pt x="852" y="3476"/>
                                </a:lnTo>
                                <a:lnTo>
                                  <a:pt x="824" y="3341"/>
                                </a:lnTo>
                                <a:lnTo>
                                  <a:pt x="785" y="3067"/>
                                </a:lnTo>
                                <a:lnTo>
                                  <a:pt x="768" y="2796"/>
                                </a:lnTo>
                                <a:lnTo>
                                  <a:pt x="764" y="2657"/>
                                </a:lnTo>
                                <a:lnTo>
                                  <a:pt x="778" y="2378"/>
                                </a:lnTo>
                                <a:lnTo>
                                  <a:pt x="794" y="2241"/>
                                </a:lnTo>
                                <a:lnTo>
                                  <a:pt x="836" y="1963"/>
                                </a:lnTo>
                                <a:lnTo>
                                  <a:pt x="903" y="1694"/>
                                </a:lnTo>
                                <a:lnTo>
                                  <a:pt x="941" y="1559"/>
                                </a:lnTo>
                                <a:lnTo>
                                  <a:pt x="1038" y="1300"/>
                                </a:lnTo>
                                <a:lnTo>
                                  <a:pt x="1090" y="1178"/>
                                </a:lnTo>
                                <a:lnTo>
                                  <a:pt x="1215" y="931"/>
                                </a:lnTo>
                                <a:lnTo>
                                  <a:pt x="1283" y="812"/>
                                </a:lnTo>
                                <a:lnTo>
                                  <a:pt x="1357" y="694"/>
                                </a:lnTo>
                                <a:lnTo>
                                  <a:pt x="1434" y="580"/>
                                </a:lnTo>
                                <a:lnTo>
                                  <a:pt x="1517" y="469"/>
                                </a:lnTo>
                                <a:lnTo>
                                  <a:pt x="1699" y="252"/>
                                </a:lnTo>
                                <a:lnTo>
                                  <a:pt x="1697" y="237"/>
                                </a:lnTo>
                                <a:lnTo>
                                  <a:pt x="1427" y="0"/>
                                </a:lnTo>
                                <a:lnTo>
                                  <a:pt x="1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 noChangeAspect="1" noEditPoints="1"/>
                        </wps:cNvSpPr>
                        <wps:spPr bwMode="auto">
                          <a:xfrm>
                            <a:off x="8763" y="1538"/>
                            <a:ext cx="678" cy="972"/>
                          </a:xfrm>
                          <a:custGeom>
                            <a:avLst/>
                            <a:gdLst>
                              <a:gd name="T0" fmla="*/ 0 w 2033"/>
                              <a:gd name="T1" fmla="*/ 17 h 2916"/>
                              <a:gd name="T2" fmla="*/ 518 w 2033"/>
                              <a:gd name="T3" fmla="*/ 2916 h 2916"/>
                              <a:gd name="T4" fmla="*/ 1381 w 2033"/>
                              <a:gd name="T5" fmla="*/ 2916 h 2916"/>
                              <a:gd name="T6" fmla="*/ 1246 w 2033"/>
                              <a:gd name="T7" fmla="*/ 1881 h 2916"/>
                              <a:gd name="T8" fmla="*/ 1121 w 2033"/>
                              <a:gd name="T9" fmla="*/ 1598 h 2916"/>
                              <a:gd name="T10" fmla="*/ 1358 w 2033"/>
                              <a:gd name="T11" fmla="*/ 1519 h 2916"/>
                              <a:gd name="T12" fmla="*/ 1604 w 2033"/>
                              <a:gd name="T13" fmla="*/ 1343 h 2916"/>
                              <a:gd name="T14" fmla="*/ 1693 w 2033"/>
                              <a:gd name="T15" fmla="*/ 1229 h 2916"/>
                              <a:gd name="T16" fmla="*/ 1763 w 2033"/>
                              <a:gd name="T17" fmla="*/ 1097 h 2916"/>
                              <a:gd name="T18" fmla="*/ 1805 w 2033"/>
                              <a:gd name="T19" fmla="*/ 956 h 2916"/>
                              <a:gd name="T20" fmla="*/ 1818 w 2033"/>
                              <a:gd name="T21" fmla="*/ 798 h 2916"/>
                              <a:gd name="T22" fmla="*/ 1791 w 2033"/>
                              <a:gd name="T23" fmla="*/ 570 h 2916"/>
                              <a:gd name="T24" fmla="*/ 1698 w 2033"/>
                              <a:gd name="T25" fmla="*/ 344 h 2916"/>
                              <a:gd name="T26" fmla="*/ 1558 w 2033"/>
                              <a:gd name="T27" fmla="*/ 199 h 2916"/>
                              <a:gd name="T28" fmla="*/ 1375 w 2033"/>
                              <a:gd name="T29" fmla="*/ 93 h 2916"/>
                              <a:gd name="T30" fmla="*/ 1140 w 2033"/>
                              <a:gd name="T31" fmla="*/ 27 h 2916"/>
                              <a:gd name="T32" fmla="*/ 914 w 2033"/>
                              <a:gd name="T33" fmla="*/ 2 h 2916"/>
                              <a:gd name="T34" fmla="*/ 353 w 2033"/>
                              <a:gd name="T35" fmla="*/ 2 h 2916"/>
                              <a:gd name="T36" fmla="*/ 727 w 2033"/>
                              <a:gd name="T37" fmla="*/ 431 h 2916"/>
                              <a:gd name="T38" fmla="*/ 862 w 2033"/>
                              <a:gd name="T39" fmla="*/ 438 h 2916"/>
                              <a:gd name="T40" fmla="*/ 976 w 2033"/>
                              <a:gd name="T41" fmla="*/ 456 h 2916"/>
                              <a:gd name="T42" fmla="*/ 1070 w 2033"/>
                              <a:gd name="T43" fmla="*/ 487 h 2916"/>
                              <a:gd name="T44" fmla="*/ 1147 w 2033"/>
                              <a:gd name="T45" fmla="*/ 531 h 2916"/>
                              <a:gd name="T46" fmla="*/ 1205 w 2033"/>
                              <a:gd name="T47" fmla="*/ 591 h 2916"/>
                              <a:gd name="T48" fmla="*/ 1246 w 2033"/>
                              <a:gd name="T49" fmla="*/ 663 h 2916"/>
                              <a:gd name="T50" fmla="*/ 1272 w 2033"/>
                              <a:gd name="T51" fmla="*/ 749 h 2916"/>
                              <a:gd name="T52" fmla="*/ 1277 w 2033"/>
                              <a:gd name="T53" fmla="*/ 849 h 2916"/>
                              <a:gd name="T54" fmla="*/ 1267 w 2033"/>
                              <a:gd name="T55" fmla="*/ 945 h 2916"/>
                              <a:gd name="T56" fmla="*/ 1240 w 2033"/>
                              <a:gd name="T57" fmla="*/ 1034 h 2916"/>
                              <a:gd name="T58" fmla="*/ 1193 w 2033"/>
                              <a:gd name="T59" fmla="*/ 1107 h 2916"/>
                              <a:gd name="T60" fmla="*/ 1126 w 2033"/>
                              <a:gd name="T61" fmla="*/ 1173 h 2916"/>
                              <a:gd name="T62" fmla="*/ 1047 w 2033"/>
                              <a:gd name="T63" fmla="*/ 1225 h 2916"/>
                              <a:gd name="T64" fmla="*/ 949 w 2033"/>
                              <a:gd name="T65" fmla="*/ 1260 h 2916"/>
                              <a:gd name="T66" fmla="*/ 839 w 2033"/>
                              <a:gd name="T67" fmla="*/ 1283 h 2916"/>
                              <a:gd name="T68" fmla="*/ 711 w 2033"/>
                              <a:gd name="T69" fmla="*/ 1290 h 2916"/>
                              <a:gd name="T70" fmla="*/ 518 w 2033"/>
                              <a:gd name="T71" fmla="*/ 438 h 29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033" h="2916">
                                <a:moveTo>
                                  <a:pt x="25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916"/>
                                </a:lnTo>
                                <a:lnTo>
                                  <a:pt x="518" y="2916"/>
                                </a:lnTo>
                                <a:lnTo>
                                  <a:pt x="518" y="1716"/>
                                </a:lnTo>
                                <a:lnTo>
                                  <a:pt x="1381" y="2916"/>
                                </a:lnTo>
                                <a:lnTo>
                                  <a:pt x="2033" y="2916"/>
                                </a:lnTo>
                                <a:lnTo>
                                  <a:pt x="1246" y="1881"/>
                                </a:lnTo>
                                <a:lnTo>
                                  <a:pt x="1037" y="1614"/>
                                </a:lnTo>
                                <a:lnTo>
                                  <a:pt x="1121" y="1598"/>
                                </a:lnTo>
                                <a:lnTo>
                                  <a:pt x="1205" y="1577"/>
                                </a:lnTo>
                                <a:lnTo>
                                  <a:pt x="1358" y="1519"/>
                                </a:lnTo>
                                <a:lnTo>
                                  <a:pt x="1493" y="1438"/>
                                </a:lnTo>
                                <a:lnTo>
                                  <a:pt x="1604" y="1343"/>
                                </a:lnTo>
                                <a:lnTo>
                                  <a:pt x="1651" y="1287"/>
                                </a:lnTo>
                                <a:lnTo>
                                  <a:pt x="1693" y="1229"/>
                                </a:lnTo>
                                <a:lnTo>
                                  <a:pt x="1733" y="1162"/>
                                </a:lnTo>
                                <a:lnTo>
                                  <a:pt x="1763" y="1097"/>
                                </a:lnTo>
                                <a:lnTo>
                                  <a:pt x="1786" y="1028"/>
                                </a:lnTo>
                                <a:lnTo>
                                  <a:pt x="1805" y="956"/>
                                </a:lnTo>
                                <a:lnTo>
                                  <a:pt x="1816" y="877"/>
                                </a:lnTo>
                                <a:lnTo>
                                  <a:pt x="1818" y="798"/>
                                </a:lnTo>
                                <a:lnTo>
                                  <a:pt x="1816" y="701"/>
                                </a:lnTo>
                                <a:lnTo>
                                  <a:pt x="1791" y="570"/>
                                </a:lnTo>
                                <a:lnTo>
                                  <a:pt x="1753" y="448"/>
                                </a:lnTo>
                                <a:lnTo>
                                  <a:pt x="1698" y="344"/>
                                </a:lnTo>
                                <a:lnTo>
                                  <a:pt x="1649" y="282"/>
                                </a:lnTo>
                                <a:lnTo>
                                  <a:pt x="1558" y="199"/>
                                </a:lnTo>
                                <a:lnTo>
                                  <a:pt x="1454" y="130"/>
                                </a:lnTo>
                                <a:lnTo>
                                  <a:pt x="1375" y="93"/>
                                </a:lnTo>
                                <a:lnTo>
                                  <a:pt x="1286" y="63"/>
                                </a:lnTo>
                                <a:lnTo>
                                  <a:pt x="1140" y="27"/>
                                </a:lnTo>
                                <a:lnTo>
                                  <a:pt x="1032" y="12"/>
                                </a:lnTo>
                                <a:lnTo>
                                  <a:pt x="914" y="2"/>
                                </a:lnTo>
                                <a:lnTo>
                                  <a:pt x="555" y="0"/>
                                </a:lnTo>
                                <a:lnTo>
                                  <a:pt x="353" y="2"/>
                                </a:lnTo>
                                <a:lnTo>
                                  <a:pt x="25" y="17"/>
                                </a:lnTo>
                                <a:close/>
                                <a:moveTo>
                                  <a:pt x="727" y="431"/>
                                </a:moveTo>
                                <a:lnTo>
                                  <a:pt x="797" y="431"/>
                                </a:lnTo>
                                <a:lnTo>
                                  <a:pt x="862" y="438"/>
                                </a:lnTo>
                                <a:lnTo>
                                  <a:pt x="923" y="446"/>
                                </a:lnTo>
                                <a:lnTo>
                                  <a:pt x="976" y="456"/>
                                </a:lnTo>
                                <a:lnTo>
                                  <a:pt x="1026" y="469"/>
                                </a:lnTo>
                                <a:lnTo>
                                  <a:pt x="1070" y="487"/>
                                </a:lnTo>
                                <a:lnTo>
                                  <a:pt x="1111" y="508"/>
                                </a:lnTo>
                                <a:lnTo>
                                  <a:pt x="1147" y="531"/>
                                </a:lnTo>
                                <a:lnTo>
                                  <a:pt x="1178" y="559"/>
                                </a:lnTo>
                                <a:lnTo>
                                  <a:pt x="1205" y="591"/>
                                </a:lnTo>
                                <a:lnTo>
                                  <a:pt x="1230" y="624"/>
                                </a:lnTo>
                                <a:lnTo>
                                  <a:pt x="1246" y="663"/>
                                </a:lnTo>
                                <a:lnTo>
                                  <a:pt x="1261" y="705"/>
                                </a:lnTo>
                                <a:lnTo>
                                  <a:pt x="1272" y="749"/>
                                </a:lnTo>
                                <a:lnTo>
                                  <a:pt x="1277" y="798"/>
                                </a:lnTo>
                                <a:lnTo>
                                  <a:pt x="1277" y="849"/>
                                </a:lnTo>
                                <a:lnTo>
                                  <a:pt x="1275" y="900"/>
                                </a:lnTo>
                                <a:lnTo>
                                  <a:pt x="1267" y="945"/>
                                </a:lnTo>
                                <a:lnTo>
                                  <a:pt x="1256" y="991"/>
                                </a:lnTo>
                                <a:lnTo>
                                  <a:pt x="1240" y="1034"/>
                                </a:lnTo>
                                <a:lnTo>
                                  <a:pt x="1219" y="1074"/>
                                </a:lnTo>
                                <a:lnTo>
                                  <a:pt x="1193" y="1107"/>
                                </a:lnTo>
                                <a:lnTo>
                                  <a:pt x="1161" y="1142"/>
                                </a:lnTo>
                                <a:lnTo>
                                  <a:pt x="1126" y="1173"/>
                                </a:lnTo>
                                <a:lnTo>
                                  <a:pt x="1088" y="1200"/>
                                </a:lnTo>
                                <a:lnTo>
                                  <a:pt x="1047" y="1225"/>
                                </a:lnTo>
                                <a:lnTo>
                                  <a:pt x="997" y="1246"/>
                                </a:lnTo>
                                <a:lnTo>
                                  <a:pt x="949" y="1260"/>
                                </a:lnTo>
                                <a:lnTo>
                                  <a:pt x="893" y="1272"/>
                                </a:lnTo>
                                <a:lnTo>
                                  <a:pt x="839" y="1283"/>
                                </a:lnTo>
                                <a:lnTo>
                                  <a:pt x="777" y="1290"/>
                                </a:lnTo>
                                <a:lnTo>
                                  <a:pt x="711" y="1290"/>
                                </a:lnTo>
                                <a:lnTo>
                                  <a:pt x="518" y="1283"/>
                                </a:lnTo>
                                <a:lnTo>
                                  <a:pt x="518" y="438"/>
                                </a:lnTo>
                                <a:lnTo>
                                  <a:pt x="727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4616" y="1529"/>
                            <a:ext cx="902" cy="994"/>
                          </a:xfrm>
                          <a:custGeom>
                            <a:avLst/>
                            <a:gdLst>
                              <a:gd name="T0" fmla="*/ 10 w 2707"/>
                              <a:gd name="T1" fmla="*/ 1774 h 2980"/>
                              <a:gd name="T2" fmla="*/ 131 w 2707"/>
                              <a:gd name="T3" fmla="*/ 2277 h 2980"/>
                              <a:gd name="T4" fmla="*/ 336 w 2707"/>
                              <a:gd name="T5" fmla="*/ 2607 h 2980"/>
                              <a:gd name="T6" fmla="*/ 575 w 2707"/>
                              <a:gd name="T7" fmla="*/ 2804 h 2980"/>
                              <a:gd name="T8" fmla="*/ 810 w 2707"/>
                              <a:gd name="T9" fmla="*/ 2909 h 2980"/>
                              <a:gd name="T10" fmla="*/ 1157 w 2707"/>
                              <a:gd name="T11" fmla="*/ 2976 h 2980"/>
                              <a:gd name="T12" fmla="*/ 1461 w 2707"/>
                              <a:gd name="T13" fmla="*/ 2976 h 2980"/>
                              <a:gd name="T14" fmla="*/ 1939 w 2707"/>
                              <a:gd name="T15" fmla="*/ 2841 h 2980"/>
                              <a:gd name="T16" fmla="*/ 2271 w 2707"/>
                              <a:gd name="T17" fmla="*/ 2607 h 2980"/>
                              <a:gd name="T18" fmla="*/ 2518 w 2707"/>
                              <a:gd name="T19" fmla="*/ 2271 h 2980"/>
                              <a:gd name="T20" fmla="*/ 2666 w 2707"/>
                              <a:gd name="T21" fmla="*/ 1855 h 2980"/>
                              <a:gd name="T22" fmla="*/ 2707 w 2707"/>
                              <a:gd name="T23" fmla="*/ 1370 h 2980"/>
                              <a:gd name="T24" fmla="*/ 2643 w 2707"/>
                              <a:gd name="T25" fmla="*/ 904 h 2980"/>
                              <a:gd name="T26" fmla="*/ 2514 w 2707"/>
                              <a:gd name="T27" fmla="*/ 587 h 2980"/>
                              <a:gd name="T28" fmla="*/ 2227 w 2707"/>
                              <a:gd name="T29" fmla="*/ 253 h 2980"/>
                              <a:gd name="T30" fmla="*/ 2011 w 2707"/>
                              <a:gd name="T31" fmla="*/ 120 h 2980"/>
                              <a:gd name="T32" fmla="*/ 1548 w 2707"/>
                              <a:gd name="T33" fmla="*/ 4 h 2980"/>
                              <a:gd name="T34" fmla="*/ 1170 w 2707"/>
                              <a:gd name="T35" fmla="*/ 15 h 2980"/>
                              <a:gd name="T36" fmla="*/ 831 w 2707"/>
                              <a:gd name="T37" fmla="*/ 110 h 2980"/>
                              <a:gd name="T38" fmla="*/ 536 w 2707"/>
                              <a:gd name="T39" fmla="*/ 287 h 2980"/>
                              <a:gd name="T40" fmla="*/ 343 w 2707"/>
                              <a:gd name="T41" fmla="*/ 477 h 2980"/>
                              <a:gd name="T42" fmla="*/ 100 w 2707"/>
                              <a:gd name="T43" fmla="*/ 904 h 2980"/>
                              <a:gd name="T44" fmla="*/ 5 w 2707"/>
                              <a:gd name="T45" fmla="*/ 1357 h 2980"/>
                              <a:gd name="T46" fmla="*/ 545 w 2707"/>
                              <a:gd name="T47" fmla="*/ 1468 h 2980"/>
                              <a:gd name="T48" fmla="*/ 650 w 2707"/>
                              <a:gd name="T49" fmla="*/ 925 h 2980"/>
                              <a:gd name="T50" fmla="*/ 827 w 2707"/>
                              <a:gd name="T51" fmla="*/ 674 h 2980"/>
                              <a:gd name="T52" fmla="*/ 1055 w 2707"/>
                              <a:gd name="T53" fmla="*/ 519 h 2980"/>
                              <a:gd name="T54" fmla="*/ 1403 w 2707"/>
                              <a:gd name="T55" fmla="*/ 461 h 2980"/>
                              <a:gd name="T56" fmla="*/ 1620 w 2707"/>
                              <a:gd name="T57" fmla="*/ 498 h 2980"/>
                              <a:gd name="T58" fmla="*/ 1839 w 2707"/>
                              <a:gd name="T59" fmla="*/ 612 h 2980"/>
                              <a:gd name="T60" fmla="*/ 2001 w 2707"/>
                              <a:gd name="T61" fmla="*/ 798 h 2980"/>
                              <a:gd name="T62" fmla="*/ 2109 w 2707"/>
                              <a:gd name="T63" fmla="*/ 1057 h 2980"/>
                              <a:gd name="T64" fmla="*/ 2157 w 2707"/>
                              <a:gd name="T65" fmla="*/ 1378 h 2980"/>
                              <a:gd name="T66" fmla="*/ 2134 w 2707"/>
                              <a:gd name="T67" fmla="*/ 1802 h 2980"/>
                              <a:gd name="T68" fmla="*/ 2030 w 2707"/>
                              <a:gd name="T69" fmla="*/ 2089 h 2980"/>
                              <a:gd name="T70" fmla="*/ 1808 w 2707"/>
                              <a:gd name="T71" fmla="*/ 2354 h 2980"/>
                              <a:gd name="T72" fmla="*/ 1637 w 2707"/>
                              <a:gd name="T73" fmla="*/ 2454 h 2980"/>
                              <a:gd name="T74" fmla="*/ 1419 w 2707"/>
                              <a:gd name="T75" fmla="*/ 2514 h 2980"/>
                              <a:gd name="T76" fmla="*/ 1118 w 2707"/>
                              <a:gd name="T77" fmla="*/ 2489 h 2980"/>
                              <a:gd name="T78" fmla="*/ 898 w 2707"/>
                              <a:gd name="T79" fmla="*/ 2389 h 2980"/>
                              <a:gd name="T80" fmla="*/ 727 w 2707"/>
                              <a:gd name="T81" fmla="*/ 2213 h 2980"/>
                              <a:gd name="T82" fmla="*/ 598 w 2707"/>
                              <a:gd name="T83" fmla="*/ 1916 h 2980"/>
                              <a:gd name="T84" fmla="*/ 547 w 2707"/>
                              <a:gd name="T85" fmla="*/ 1591 h 2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707" h="2980">
                                <a:moveTo>
                                  <a:pt x="0" y="1523"/>
                                </a:moveTo>
                                <a:lnTo>
                                  <a:pt x="0" y="1608"/>
                                </a:lnTo>
                                <a:lnTo>
                                  <a:pt x="10" y="1774"/>
                                </a:lnTo>
                                <a:lnTo>
                                  <a:pt x="31" y="1934"/>
                                </a:lnTo>
                                <a:lnTo>
                                  <a:pt x="82" y="2147"/>
                                </a:lnTo>
                                <a:lnTo>
                                  <a:pt x="131" y="2277"/>
                                </a:lnTo>
                                <a:lnTo>
                                  <a:pt x="191" y="2400"/>
                                </a:lnTo>
                                <a:lnTo>
                                  <a:pt x="259" y="2505"/>
                                </a:lnTo>
                                <a:lnTo>
                                  <a:pt x="336" y="2607"/>
                                </a:lnTo>
                                <a:lnTo>
                                  <a:pt x="426" y="2691"/>
                                </a:lnTo>
                                <a:lnTo>
                                  <a:pt x="524" y="2768"/>
                                </a:lnTo>
                                <a:lnTo>
                                  <a:pt x="575" y="2804"/>
                                </a:lnTo>
                                <a:lnTo>
                                  <a:pt x="629" y="2834"/>
                                </a:lnTo>
                                <a:lnTo>
                                  <a:pt x="748" y="2886"/>
                                </a:lnTo>
                                <a:lnTo>
                                  <a:pt x="810" y="2909"/>
                                </a:lnTo>
                                <a:lnTo>
                                  <a:pt x="941" y="2944"/>
                                </a:lnTo>
                                <a:lnTo>
                                  <a:pt x="1012" y="2959"/>
                                </a:lnTo>
                                <a:lnTo>
                                  <a:pt x="1157" y="2976"/>
                                </a:lnTo>
                                <a:lnTo>
                                  <a:pt x="1232" y="2980"/>
                                </a:lnTo>
                                <a:lnTo>
                                  <a:pt x="1388" y="2980"/>
                                </a:lnTo>
                                <a:lnTo>
                                  <a:pt x="1461" y="2976"/>
                                </a:lnTo>
                                <a:lnTo>
                                  <a:pt x="1676" y="2938"/>
                                </a:lnTo>
                                <a:lnTo>
                                  <a:pt x="1812" y="2897"/>
                                </a:lnTo>
                                <a:lnTo>
                                  <a:pt x="1939" y="2841"/>
                                </a:lnTo>
                                <a:lnTo>
                                  <a:pt x="1999" y="2809"/>
                                </a:lnTo>
                                <a:lnTo>
                                  <a:pt x="2167" y="2695"/>
                                </a:lnTo>
                                <a:lnTo>
                                  <a:pt x="2271" y="2607"/>
                                </a:lnTo>
                                <a:lnTo>
                                  <a:pt x="2362" y="2503"/>
                                </a:lnTo>
                                <a:lnTo>
                                  <a:pt x="2446" y="2391"/>
                                </a:lnTo>
                                <a:lnTo>
                                  <a:pt x="2518" y="2271"/>
                                </a:lnTo>
                                <a:lnTo>
                                  <a:pt x="2581" y="2141"/>
                                </a:lnTo>
                                <a:lnTo>
                                  <a:pt x="2628" y="2002"/>
                                </a:lnTo>
                                <a:lnTo>
                                  <a:pt x="2666" y="1855"/>
                                </a:lnTo>
                                <a:lnTo>
                                  <a:pt x="2695" y="1700"/>
                                </a:lnTo>
                                <a:lnTo>
                                  <a:pt x="2705" y="1540"/>
                                </a:lnTo>
                                <a:lnTo>
                                  <a:pt x="2707" y="1370"/>
                                </a:lnTo>
                                <a:lnTo>
                                  <a:pt x="2695" y="1204"/>
                                </a:lnTo>
                                <a:lnTo>
                                  <a:pt x="2674" y="1048"/>
                                </a:lnTo>
                                <a:lnTo>
                                  <a:pt x="2643" y="904"/>
                                </a:lnTo>
                                <a:lnTo>
                                  <a:pt x="2622" y="835"/>
                                </a:lnTo>
                                <a:lnTo>
                                  <a:pt x="2572" y="709"/>
                                </a:lnTo>
                                <a:lnTo>
                                  <a:pt x="2514" y="587"/>
                                </a:lnTo>
                                <a:lnTo>
                                  <a:pt x="2446" y="481"/>
                                </a:lnTo>
                                <a:lnTo>
                                  <a:pt x="2364" y="380"/>
                                </a:lnTo>
                                <a:lnTo>
                                  <a:pt x="2227" y="253"/>
                                </a:lnTo>
                                <a:lnTo>
                                  <a:pt x="2178" y="213"/>
                                </a:lnTo>
                                <a:lnTo>
                                  <a:pt x="2071" y="150"/>
                                </a:lnTo>
                                <a:lnTo>
                                  <a:pt x="2011" y="120"/>
                                </a:lnTo>
                                <a:lnTo>
                                  <a:pt x="1890" y="73"/>
                                </a:lnTo>
                                <a:lnTo>
                                  <a:pt x="1760" y="37"/>
                                </a:lnTo>
                                <a:lnTo>
                                  <a:pt x="1548" y="4"/>
                                </a:lnTo>
                                <a:lnTo>
                                  <a:pt x="1471" y="0"/>
                                </a:lnTo>
                                <a:lnTo>
                                  <a:pt x="1319" y="0"/>
                                </a:lnTo>
                                <a:lnTo>
                                  <a:pt x="1170" y="15"/>
                                </a:lnTo>
                                <a:lnTo>
                                  <a:pt x="1097" y="27"/>
                                </a:lnTo>
                                <a:lnTo>
                                  <a:pt x="962" y="62"/>
                                </a:lnTo>
                                <a:lnTo>
                                  <a:pt x="831" y="110"/>
                                </a:lnTo>
                                <a:lnTo>
                                  <a:pt x="768" y="139"/>
                                </a:lnTo>
                                <a:lnTo>
                                  <a:pt x="648" y="208"/>
                                </a:lnTo>
                                <a:lnTo>
                                  <a:pt x="536" y="287"/>
                                </a:lnTo>
                                <a:lnTo>
                                  <a:pt x="484" y="327"/>
                                </a:lnTo>
                                <a:lnTo>
                                  <a:pt x="389" y="425"/>
                                </a:lnTo>
                                <a:lnTo>
                                  <a:pt x="343" y="477"/>
                                </a:lnTo>
                                <a:lnTo>
                                  <a:pt x="259" y="587"/>
                                </a:lnTo>
                                <a:lnTo>
                                  <a:pt x="156" y="772"/>
                                </a:lnTo>
                                <a:lnTo>
                                  <a:pt x="100" y="904"/>
                                </a:lnTo>
                                <a:lnTo>
                                  <a:pt x="56" y="1048"/>
                                </a:lnTo>
                                <a:lnTo>
                                  <a:pt x="37" y="1122"/>
                                </a:lnTo>
                                <a:lnTo>
                                  <a:pt x="5" y="1357"/>
                                </a:lnTo>
                                <a:lnTo>
                                  <a:pt x="0" y="1440"/>
                                </a:lnTo>
                                <a:lnTo>
                                  <a:pt x="0" y="1523"/>
                                </a:lnTo>
                                <a:close/>
                                <a:moveTo>
                                  <a:pt x="545" y="1468"/>
                                </a:moveTo>
                                <a:lnTo>
                                  <a:pt x="554" y="1280"/>
                                </a:lnTo>
                                <a:lnTo>
                                  <a:pt x="598" y="1064"/>
                                </a:lnTo>
                                <a:lnTo>
                                  <a:pt x="650" y="925"/>
                                </a:lnTo>
                                <a:lnTo>
                                  <a:pt x="721" y="804"/>
                                </a:lnTo>
                                <a:lnTo>
                                  <a:pt x="773" y="735"/>
                                </a:lnTo>
                                <a:lnTo>
                                  <a:pt x="827" y="674"/>
                                </a:lnTo>
                                <a:lnTo>
                                  <a:pt x="920" y="595"/>
                                </a:lnTo>
                                <a:lnTo>
                                  <a:pt x="987" y="554"/>
                                </a:lnTo>
                                <a:lnTo>
                                  <a:pt x="1055" y="519"/>
                                </a:lnTo>
                                <a:lnTo>
                                  <a:pt x="1201" y="473"/>
                                </a:lnTo>
                                <a:lnTo>
                                  <a:pt x="1278" y="463"/>
                                </a:lnTo>
                                <a:lnTo>
                                  <a:pt x="1403" y="461"/>
                                </a:lnTo>
                                <a:lnTo>
                                  <a:pt x="1448" y="463"/>
                                </a:lnTo>
                                <a:lnTo>
                                  <a:pt x="1538" y="477"/>
                                </a:lnTo>
                                <a:lnTo>
                                  <a:pt x="1620" y="498"/>
                                </a:lnTo>
                                <a:lnTo>
                                  <a:pt x="1699" y="529"/>
                                </a:lnTo>
                                <a:lnTo>
                                  <a:pt x="1772" y="566"/>
                                </a:lnTo>
                                <a:lnTo>
                                  <a:pt x="1839" y="612"/>
                                </a:lnTo>
                                <a:lnTo>
                                  <a:pt x="1869" y="638"/>
                                </a:lnTo>
                                <a:lnTo>
                                  <a:pt x="1953" y="730"/>
                                </a:lnTo>
                                <a:lnTo>
                                  <a:pt x="2001" y="798"/>
                                </a:lnTo>
                                <a:lnTo>
                                  <a:pt x="2061" y="918"/>
                                </a:lnTo>
                                <a:lnTo>
                                  <a:pt x="2094" y="1007"/>
                                </a:lnTo>
                                <a:lnTo>
                                  <a:pt x="2109" y="1057"/>
                                </a:lnTo>
                                <a:lnTo>
                                  <a:pt x="2130" y="1157"/>
                                </a:lnTo>
                                <a:lnTo>
                                  <a:pt x="2146" y="1264"/>
                                </a:lnTo>
                                <a:lnTo>
                                  <a:pt x="2157" y="1378"/>
                                </a:lnTo>
                                <a:lnTo>
                                  <a:pt x="2161" y="1565"/>
                                </a:lnTo>
                                <a:lnTo>
                                  <a:pt x="2144" y="1742"/>
                                </a:lnTo>
                                <a:lnTo>
                                  <a:pt x="2134" y="1802"/>
                                </a:lnTo>
                                <a:lnTo>
                                  <a:pt x="2088" y="1955"/>
                                </a:lnTo>
                                <a:lnTo>
                                  <a:pt x="2071" y="2002"/>
                                </a:lnTo>
                                <a:lnTo>
                                  <a:pt x="2030" y="2089"/>
                                </a:lnTo>
                                <a:lnTo>
                                  <a:pt x="1957" y="2203"/>
                                </a:lnTo>
                                <a:lnTo>
                                  <a:pt x="1901" y="2271"/>
                                </a:lnTo>
                                <a:lnTo>
                                  <a:pt x="1808" y="2354"/>
                                </a:lnTo>
                                <a:lnTo>
                                  <a:pt x="1776" y="2379"/>
                                </a:lnTo>
                                <a:lnTo>
                                  <a:pt x="1708" y="2420"/>
                                </a:lnTo>
                                <a:lnTo>
                                  <a:pt x="1637" y="2454"/>
                                </a:lnTo>
                                <a:lnTo>
                                  <a:pt x="1564" y="2482"/>
                                </a:lnTo>
                                <a:lnTo>
                                  <a:pt x="1492" y="2503"/>
                                </a:lnTo>
                                <a:lnTo>
                                  <a:pt x="1419" y="2514"/>
                                </a:lnTo>
                                <a:lnTo>
                                  <a:pt x="1299" y="2516"/>
                                </a:lnTo>
                                <a:lnTo>
                                  <a:pt x="1250" y="2514"/>
                                </a:lnTo>
                                <a:lnTo>
                                  <a:pt x="1118" y="2489"/>
                                </a:lnTo>
                                <a:lnTo>
                                  <a:pt x="1039" y="2463"/>
                                </a:lnTo>
                                <a:lnTo>
                                  <a:pt x="966" y="2431"/>
                                </a:lnTo>
                                <a:lnTo>
                                  <a:pt x="898" y="2389"/>
                                </a:lnTo>
                                <a:lnTo>
                                  <a:pt x="835" y="2338"/>
                                </a:lnTo>
                                <a:lnTo>
                                  <a:pt x="752" y="2246"/>
                                </a:lnTo>
                                <a:lnTo>
                                  <a:pt x="727" y="2213"/>
                                </a:lnTo>
                                <a:lnTo>
                                  <a:pt x="661" y="2095"/>
                                </a:lnTo>
                                <a:lnTo>
                                  <a:pt x="627" y="2010"/>
                                </a:lnTo>
                                <a:lnTo>
                                  <a:pt x="598" y="1916"/>
                                </a:lnTo>
                                <a:lnTo>
                                  <a:pt x="575" y="1816"/>
                                </a:lnTo>
                                <a:lnTo>
                                  <a:pt x="557" y="1705"/>
                                </a:lnTo>
                                <a:lnTo>
                                  <a:pt x="547" y="1591"/>
                                </a:lnTo>
                                <a:lnTo>
                                  <a:pt x="545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 noChangeAspect="1"/>
                        </wps:cNvSpPr>
                        <wps:spPr bwMode="auto">
                          <a:xfrm>
                            <a:off x="2982" y="1543"/>
                            <a:ext cx="520" cy="967"/>
                          </a:xfrm>
                          <a:custGeom>
                            <a:avLst/>
                            <a:gdLst>
                              <a:gd name="T0" fmla="*/ 1529 w 1561"/>
                              <a:gd name="T1" fmla="*/ 0 h 2899"/>
                              <a:gd name="T2" fmla="*/ 0 w 1561"/>
                              <a:gd name="T3" fmla="*/ 0 h 2899"/>
                              <a:gd name="T4" fmla="*/ 0 w 1561"/>
                              <a:gd name="T5" fmla="*/ 2899 h 2899"/>
                              <a:gd name="T6" fmla="*/ 1561 w 1561"/>
                              <a:gd name="T7" fmla="*/ 2899 h 2899"/>
                              <a:gd name="T8" fmla="*/ 1561 w 1561"/>
                              <a:gd name="T9" fmla="*/ 2451 h 2899"/>
                              <a:gd name="T10" fmla="*/ 516 w 1561"/>
                              <a:gd name="T11" fmla="*/ 2451 h 2899"/>
                              <a:gd name="T12" fmla="*/ 516 w 1561"/>
                              <a:gd name="T13" fmla="*/ 1623 h 2899"/>
                              <a:gd name="T14" fmla="*/ 1509 w 1561"/>
                              <a:gd name="T15" fmla="*/ 1623 h 2899"/>
                              <a:gd name="T16" fmla="*/ 1509 w 1561"/>
                              <a:gd name="T17" fmla="*/ 1191 h 2899"/>
                              <a:gd name="T18" fmla="*/ 516 w 1561"/>
                              <a:gd name="T19" fmla="*/ 1191 h 2899"/>
                              <a:gd name="T20" fmla="*/ 516 w 1561"/>
                              <a:gd name="T21" fmla="*/ 439 h 2899"/>
                              <a:gd name="T22" fmla="*/ 1561 w 1561"/>
                              <a:gd name="T23" fmla="*/ 439 h 2899"/>
                              <a:gd name="T24" fmla="*/ 1561 w 1561"/>
                              <a:gd name="T25" fmla="*/ 0 h 2899"/>
                              <a:gd name="T26" fmla="*/ 1529 w 1561"/>
                              <a:gd name="T27" fmla="*/ 0 h 28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561" h="2899">
                                <a:moveTo>
                                  <a:pt x="1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9"/>
                                </a:lnTo>
                                <a:lnTo>
                                  <a:pt x="1561" y="2899"/>
                                </a:lnTo>
                                <a:lnTo>
                                  <a:pt x="1561" y="2451"/>
                                </a:lnTo>
                                <a:lnTo>
                                  <a:pt x="516" y="2451"/>
                                </a:lnTo>
                                <a:lnTo>
                                  <a:pt x="516" y="1623"/>
                                </a:lnTo>
                                <a:lnTo>
                                  <a:pt x="1509" y="1623"/>
                                </a:lnTo>
                                <a:lnTo>
                                  <a:pt x="1509" y="1191"/>
                                </a:lnTo>
                                <a:lnTo>
                                  <a:pt x="516" y="1191"/>
                                </a:lnTo>
                                <a:lnTo>
                                  <a:pt x="516" y="439"/>
                                </a:lnTo>
                                <a:lnTo>
                                  <a:pt x="1561" y="439"/>
                                </a:lnTo>
                                <a:lnTo>
                                  <a:pt x="1561" y="0"/>
                                </a:lnTo>
                                <a:lnTo>
                                  <a:pt x="1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" o:spid="_x0000_s1026" style="position:absolute;margin-left:-58.6pt;margin-top:-58.4pt;width:184.75pt;height:41.55pt;z-index:251658240" coordorigin="1464,1019" coordsize="8983,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">
                <o:lock v:ext="edit" aspectratio="t"/>
                <v:shape id="Freeform 3" o:spid="_x0000_s1027" style="position:absolute;left:3618;top:1543;width:959;height:967;visibility:visible;mso-wrap-style:square;v-text-anchor:top" coordsize="2877,2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ObSsQA&#10;AADaAAAADwAAAGRycy9kb3ducmV2LnhtbESPQWsCMRSE7wX/Q3hCbzWrUClbo1StUCi1akU8Pjev&#10;m8XNy5Kk6/rvG6HQ4zAz3zCTWWdr0ZIPlWMFw0EGgrhwuuJSwf5r9fAEIkRkjbVjUnClALNp726C&#10;uXYX3lK7i6VIEA45KjAxNrmUoTBkMQxcQ5y8b+ctxiR9KbXHS4LbWo6ybCwtVpwWDDa0MFScdz9W&#10;wfrTr5Z0+ng9FJt3szyOr4/ztlLqvt+9PIOI1MX/8F/7TSsYwe1KugF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Tm0rEAAAA2gAAAA8AAAAAAAAAAAAAAAAAmAIAAGRycy9k&#10;b3ducmV2LnhtbFBLBQYAAAAABAAEAPUAAACJAwAAAAA=&#10;" path="m1729,2899r-591,l,,598,r674,1788l1315,1908r46,118l1403,2150r37,135l1448,2285r41,-135l1531,2022r48,-125l1635,1757,2321,r556,l1729,2899xe" fillcolor="#213a97" stroked="f">
                  <v:path arrowok="t" o:connecttype="custom" o:connectlocs="576,967;379,967;0,0;199,0;424,596;438,636;454,676;468,717;480,762;483,762;496,717;510,674;526,633;545,586;774,0;959,0;576,967" o:connectangles="0,0,0,0,0,0,0,0,0,0,0,0,0,0,0,0,0"/>
                  <o:lock v:ext="edit" aspectratio="t"/>
                </v:shape>
                <v:shape id="Freeform 4" o:spid="_x0000_s1028" style="position:absolute;left:5680;top:1531;width:866;height:992;visibility:visible;mso-wrap-style:square;v-text-anchor:top" coordsize="2598,2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yc5cAA&#10;AADaAAAADwAAAGRycy9kb3ducmV2LnhtbESP3YrCMBSE7wXfIRzBO03dBdFqKkVYEbzx7wEOzbE/&#10;Nielybb17TcLgpfDzHzDbHeDqUVHrSstK1jMIxDEmdUl5wrut5/ZCoTzyBpry6TgRQ52yXi0xVjb&#10;ni/UXX0uAoRdjAoK75tYSpcVZNDNbUMcvIdtDfog21zqFvsAN7X8iqKlNFhyWCiwoX1B2fP6axSc&#10;Vt3B3teVbo584kN6Sc+V65WaToZ0A8LT4D/hd/uoFXzD/5VwA2T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2yc5cAAAADaAAAADwAAAAAAAAAAAAAAAACYAgAAZHJzL2Rvd25y&#10;ZXYueG1sUEsFBgAAAAAEAAQA9QAAAIUDAAAAAA==&#10;" path="m1528,2977r-98,l1249,2965r-85,-10l1004,2923r-76,-18l782,2858,651,2795,532,2726,426,2647r-49,-44l288,2505,177,2343,116,2221,69,2091,34,1954,11,1805,2,1726,,1480r2,-83l23,1235,55,1079r20,-76l125,863r31,-69l225,666,307,545,405,438r53,-52l574,293r63,-42l775,177,925,114,1091,65r86,-21l1268,28,1461,7,1561,r226,3l1908,7r114,10l2247,48r112,21l2463,93r99,28l2485,560,2286,499,2184,479,1980,448,1870,438,1631,427r-186,14l1389,448r-167,46l1175,510r-144,73l907,673r-74,74l770,821r-56,83l665,993r-39,93l593,1188r-21,99l558,1395r-5,53l553,1563r10,122l584,1795r46,151l672,2039r51,87l782,2201r67,70l921,2334r77,51l1128,2450r47,18l1270,2494r52,11l1477,2526r109,l1717,2520r125,-21l1959,2468r121,-46l2080,1443r518,l2598,2802r-123,40l2348,2879r-133,30l2078,2934r-135,21l1663,2976r-135,1xe" fillcolor="#213a97" stroked="f">
                  <v:path arrowok="t" o:connecttype="custom" o:connectlocs="477,992;388,985;309,968;217,931;142,882;96,835;39,740;11,651;1,575;1,466;18,360;42,288;75,222;135,146;191,98;258,59;364,22;423,9;520,0;636,2;749,16;821,31;828,187;728,160;623,146;482,147;407,165;344,194;278,249;238,301;209,362;191,429;184,483;188,561;210,648;241,708;283,757;333,795;392,822;441,835;529,842;614,833;693,807;866,481;825,947;738,969;648,985;509,992" o:connectangles="0,0,0,0,0,0,0,0,0,0,0,0,0,0,0,0,0,0,0,0,0,0,0,0,0,0,0,0,0,0,0,0,0,0,0,0,0,0,0,0,0,0,0,0,0,0,0,0"/>
                  <o:lock v:ext="edit" aspectratio="t"/>
                </v:shape>
                <v:shape id="Freeform 5" o:spid="_x0000_s1029" style="position:absolute;left:6762;top:1543;width:827;height:980;visibility:visible;mso-wrap-style:square;v-text-anchor:top" coordsize="2483,2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PQJMEA&#10;AADaAAAADwAAAGRycy9kb3ducmV2LnhtbESP3WoCMRSE7wu+QziCdzVbEZHVKKUilFIK/uD1ITnd&#10;XXZzsiTRjW9vCgUvh5n5hllvk+3EjXxoHCt4mxYgiLUzDVcKzqf96xJEiMgGO8ek4E4BtpvRyxpL&#10;4wY+0O0YK5EhHEpUUMfYl1IGXZPFMHU9cfZ+nbcYs/SVNB6HDLednBXFQlpsOC/U2NNHTbo9Xq0C&#10;3/Y/6bD41rTf6SHZXXvxX2elJuP0vgIRKcVn+L/9aRTM4e9Kv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z0CTBAAAA2gAAAA8AAAAAAAAAAAAAAAAAmAIAAGRycy9kb3du&#10;cmV2LnhtbFBLBQYAAAAABAAEAPUAAACGAwAAAAA=&#10;" path="m1216,2939r-177,-1l877,2919,732,2892r-67,-16l544,2834,436,2785,306,2695r-74,-68l197,2588r-54,-75l97,2430,62,2343,25,2204,11,2108,,2009,,,518,r,1937l523,1999r25,112l565,2163r58,101l662,2308r44,41l758,2384r60,32l887,2442r162,40l1143,2493r201,l1432,2484r79,-12l1649,2432r58,-27l1764,2370r43,-37l1849,2287r35,-47l1912,2184r25,-62l1968,1980r6,-78l1974,r509,l2483,1855r-11,134l2440,2177r-56,166l2358,2395r-54,93l2273,2533r-71,79l2123,2685r-41,35l2034,2751r-97,53l1881,2825r-55,25l1707,2885r-128,28l1514,2923r-145,15l1216,2939xe" fillcolor="#213a97" stroked="f">
                  <v:path arrowok="t" o:connecttype="custom" o:connectlocs="346,980;244,964;181,945;102,899;66,863;32,810;8,735;0,670;173,0;174,667;188,721;220,770;252,795;295,814;381,831;477,828;549,811;588,790;616,763;637,728;655,660;657,0;827,619;813,726;785,799;757,845;707,895;677,917;626,942;569,962;504,975;405,980" o:connectangles="0,0,0,0,0,0,0,0,0,0,0,0,0,0,0,0,0,0,0,0,0,0,0,0,0,0,0,0,0,0,0,0"/>
                  <o:lock v:ext="edit" aspectratio="t"/>
                </v:shape>
                <v:shape id="Freeform 6" o:spid="_x0000_s1030" style="position:absolute;left:7675;top:1543;width:960;height:967;visibility:visible;mso-wrap-style:square;v-text-anchor:top" coordsize="2880,2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Fw8MA&#10;AADaAAAADwAAAGRycy9kb3ducmV2LnhtbESP3WoCMRSE74W+QzgFb4pmK1pla5RSKRS1gj8PcNyc&#10;7i5NTpYk6vr2Rih4OczMN8x03lojzuRD7VjBaz8DQVw4XXOp4LD/6k1AhIis0TgmBVcKMJ89daaY&#10;a3fhLZ13sRQJwiFHBVWMTS5lKCqyGPquIU7er/MWY5K+lNrjJcGtkYMse5MWa04LFTb0WVHxtztZ&#10;BWYbX9arQynDcGH8j18eN1ceK9V9bj/eQURq4yP83/7WCkZwv5Ju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XFw8MAAADaAAAADwAAAAAAAAAAAAAAAACYAgAAZHJzL2Rv&#10;d25yZXYueG1sUEsFBgAAAAAEAAQA9QAAAIgDAAAAAA==&#10;" path="m2288,2899l2054,2281r-1279,l537,2899,,2899,1135,r592,l2880,2899r-592,xm1529,901l1466,719r-26,-81l1414,553r-9,l1357,719r-26,85l1295,897,926,1846r975,l1529,901xe" fillcolor="#213a97" stroked="f">
                  <v:path arrowok="t" o:connecttype="custom" o:connectlocs="763,967;685,761;258,761;179,967;0,967;378,0;576,0;960,967;763,967;510,301;489,240;480,213;471,184;468,184;452,240;444,268;432,299;309,616;634,616;510,301" o:connectangles="0,0,0,0,0,0,0,0,0,0,0,0,0,0,0,0,0,0,0,0"/>
                  <o:lock v:ext="edit" aspectratio="t" verticies="t"/>
                </v:shape>
                <v:shape id="Freeform 7" o:spid="_x0000_s1031" style="position:absolute;left:9599;top:1538;width:848;height:978;visibility:visible;mso-wrap-style:square;v-text-anchor:top" coordsize="2544,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+xpcMA&#10;AADaAAAADwAAAGRycy9kb3ducmV2LnhtbESPW2sCMRSE3wv+h3AE32rWC1q2RhFF0LfWC/bxsDnd&#10;Xd2cxE3U7b83gtDHYWa+YSazxlTiRrUvLSvodRMQxJnVJecK9rvV+wcIH5A1VpZJwR95mE1bbxNM&#10;tb3zN922IRcRwj5FBUUILpXSZwUZ9F3riKP3a2uDIco6l7rGe4SbSvaTZCQNlhwXCnS0KCg7b69G&#10;wXyQ/LjlsHf8ulyzgz4dnDmON0p12s38E0SgJvyHX+21VjCC55V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+xpcMAAADaAAAADwAAAAAAAAAAAAAAAACYAgAAZHJzL2Rv&#10;d25yZXYueG1sUEsFBgAAAAAEAAQA9QAAAIgDAAAAAA==&#10;" path="m991,l,19,,2914r847,18l1039,2923r270,-32l1475,2851r77,-23l1703,2768r74,-33l1909,2663r63,-42l2088,2528r154,-159l2324,2250r74,-130l2456,1983r23,-73l2513,1757r14,-82l2537,1596r7,-172l2544,1337r-12,-170l2506,1012,2469,866,2419,734,2356,611r-35,-58l2283,502,2196,402,2096,311r-52,-37l1926,202,1796,139r-63,-25l1587,70,1431,35,1261,15,991,xm847,2503r-172,-6l515,2482r,-2064l900,404r62,5l1021,409r119,14l1302,456r100,36l1496,533r87,52l1698,673r68,72l1826,823r52,85l1919,1005r33,100l1977,1216r15,116l1994,1527r-2,65l1961,1775r-35,107l1905,1933r-52,97l1763,2155r-70,72l1614,2290r-130,79l1389,2410r-101,35l1076,2489r-114,10l847,2503xe" fillcolor="#213a97" stroked="f">
                  <v:path arrowok="t" o:connecttype="custom" o:connectlocs="0,6;282,978;436,964;517,943;592,912;657,874;747,790;799,707;826,637;842,559;848,475;844,389;823,289;785,204;761,167;699,104;642,67;578,38;477,12;330,0;225,833;172,139;321,136;380,141;467,164;528,195;589,249;626,303;651,369;664,444;664,531;642,628;618,677;564,743;495,790;429,816;321,834" o:connectangles="0,0,0,0,0,0,0,0,0,0,0,0,0,0,0,0,0,0,0,0,0,0,0,0,0,0,0,0,0,0,0,0,0,0,0,0,0"/>
                  <o:lock v:ext="edit" aspectratio="t" verticies="t"/>
                </v:shape>
                <v:shape id="Freeform 8" o:spid="_x0000_s1032" style="position:absolute;left:1464;top:1507;width:485;height:1531;visibility:visible;mso-wrap-style:square;v-text-anchor:top" coordsize="1455,4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vAucMA&#10;AADaAAAADwAAAGRycy9kb3ducmV2LnhtbESPzWrDMBCE74G8g9hCb4ncHNrUjWyKIRDIoeSHFN8W&#10;a2uJWitjKYmbp48KhR6HmfmGWZWj68SFhmA9K3iaZyCIG68ttwqOh/VsCSJEZI2dZ1LwQwHKYjpZ&#10;Ya79lXd02cdWJAiHHBWYGPtcytAYchjmvidO3pcfHMYkh1bqAa8J7jq5yLJn6dByWjDYU2Wo+d6f&#10;nYJQ1e6zNhjoozWnW2Wj3W1flXp8GN/fQEQa43/4r73RCl7g90q6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vAucMAAADaAAAADwAAAAAAAAAAAAAAAACYAgAAZHJzL2Rv&#10;d25yZXYueG1sUEsFBgAAAAAEAAQA9QAAAIgDAAAAAA==&#10;" path="m295,2l,203r,17l79,334,222,571,343,821r100,254l489,1208r72,265l613,1742r31,276l654,2297r-10,280l613,2851r-52,271l489,3385r-95,259l343,3770r-59,125l222,4019,79,4257,,4380r,10l295,4595r17,-2l317,4589,1455,2297,317,7,308,,295,2xe" fillcolor="#213a97" stroked="f">
                  <v:path arrowok="t" o:connecttype="custom" o:connectlocs="98,1;0,68;0,73;26,111;74,190;114,274;148,358;163,402;187,491;204,580;215,672;218,765;215,859;204,950;187,1040;163,1128;131,1214;114,1256;95,1298;74,1339;26,1418;0,1459;0,1463;98,1531;104,1530;106,1529;485,765;106,2;103,0;98,1" o:connectangles="0,0,0,0,0,0,0,0,0,0,0,0,0,0,0,0,0,0,0,0,0,0,0,0,0,0,0,0,0,0"/>
                  <o:lock v:ext="edit" aspectratio="t"/>
                </v:shape>
                <v:shape id="Freeform 9" o:spid="_x0000_s1033" style="position:absolute;left:1924;top:1019;width:567;height:1522;visibility:visible;mso-wrap-style:square;v-text-anchor:top" coordsize="1699,4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27LsA&#10;AADaAAAADwAAAGRycy9kb3ducmV2LnhtbERPTYvCMBC9L/gfwgje1lQF0WpaRBB61V3W65CMbbGZ&#10;1CRq/ffmIOzx8b635WA78SAfWscKZtMMBLF2puVawe/P4XsFIkRkg51jUvCiAGUx+tpibtyTj/Q4&#10;xVqkEA45Kmhi7HMpg27IYpi6njhxF+ctxgR9LY3HZwq3nZxn2VJabDk1NNjTviF9Pd2tAlzzKuJZ&#10;H/2lylAv/m5V2C+VmoyH3QZEpCH+iz/uyihIW9OVdANk8QY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bc9uy7AAAA2gAAAA8AAAAAAAAAAAAAAAAAmAIAAGRycy9kb3ducmV2Lnht&#10;bFBLBQYAAAAABAAEAPUAAACAAwAAAAA=&#10;" path="m1419,r-11,7l,2144r,6l847,4555r15,11l1184,4397r4,-19l1066,4128r-53,-128l966,3872,887,3610,852,3476,824,3341,785,3067,768,2796r-4,-139l778,2378r16,-137l836,1963r67,-269l941,1559r97,-259l1090,1178,1215,931r68,-119l1357,694r77,-114l1517,469,1699,252r-2,-15l1427,r-8,xe" fillcolor="#213a97" stroked="f">
                  <v:path arrowok="t" o:connecttype="custom" o:connectlocs="474,0;470,2;0,715;0,717;283,1518;288,1522;395,1466;396,1459;356,1376;338,1333;322,1291;296,1203;284,1159;275,1114;262,1022;256,932;255,886;260,793;265,747;279,654;301,565;314,520;346,433;364,393;405,310;428,271;453,231;479,193;506,156;567,84;566,79;476,0;474,0" o:connectangles="0,0,0,0,0,0,0,0,0,0,0,0,0,0,0,0,0,0,0,0,0,0,0,0,0,0,0,0,0,0,0,0,0"/>
                  <o:lock v:ext="edit" aspectratio="t"/>
                </v:shape>
                <v:shape id="Freeform 10" o:spid="_x0000_s1034" style="position:absolute;left:8763;top:1538;width:678;height:972;visibility:visible;mso-wrap-style:square;v-text-anchor:top" coordsize="2033,2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/NesEA&#10;AADaAAAADwAAAGRycy9kb3ducmV2LnhtbESPzYrCMBSF94LvEK7gzqYqzNRqFHFQxuVUXbi7NNe2&#10;2tyUJqP17c3AgMvD+fk4i1VnanGn1lWWFYyjGARxbnXFhYLjYTtKQDiPrLG2TAqe5GC17PcWmGr7&#10;4B+6Z74QYYRdigpK75tUSpeXZNBFtiEO3sW2Bn2QbSF1i48wbmo5ieMPabDiQCixoU1J+S37NYG7&#10;ndbX69cZP3f7y2mScZ7YIlFqOOjWcxCeOv8O/7e/tYIZ/F0JN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zXrBAAAA2gAAAA8AAAAAAAAAAAAAAAAAmAIAAGRycy9kb3du&#10;cmV2LnhtbFBLBQYAAAAABAAEAPUAAACGAwAAAAA=&#10;" path="m25,17l,17,,2916r518,l518,1716r863,1200l2033,2916,1246,1881,1037,1614r84,-16l1205,1577r153,-58l1493,1438r111,-95l1651,1287r42,-58l1733,1162r30,-65l1786,1028r19,-72l1816,877r2,-79l1816,701,1791,570,1753,448,1698,344r-49,-62l1558,199,1454,130,1375,93,1286,63,1140,27,1032,12,914,2,555,,353,2,25,17xm727,431r70,l862,438r61,8l976,456r50,13l1070,487r41,21l1147,531r31,28l1205,591r25,33l1246,663r15,42l1272,749r5,49l1277,849r-2,51l1267,945r-11,46l1240,1034r-21,40l1193,1107r-32,35l1126,1173r-38,27l1047,1225r-50,21l949,1260r-56,12l839,1283r-62,7l711,1290r-193,-7l518,438r209,-7xe" fillcolor="#213a97" stroked="f">
                  <v:path arrowok="t" o:connecttype="custom" o:connectlocs="0,6;173,972;461,972;416,627;374,533;453,506;535,448;565,410;588,366;602,319;606,266;597,190;566,115;520,66;459,31;380,9;305,1;118,1;242,144;287,146;325,152;357,162;383,177;402,197;416,221;424,250;426,283;423,315;414,345;398,369;376,391;349,408;316,420;280,428;237,430;173,146" o:connectangles="0,0,0,0,0,0,0,0,0,0,0,0,0,0,0,0,0,0,0,0,0,0,0,0,0,0,0,0,0,0,0,0,0,0,0,0"/>
                  <o:lock v:ext="edit" aspectratio="t" verticies="t"/>
                </v:shape>
                <v:shape id="Freeform 11" o:spid="_x0000_s1035" style="position:absolute;left:4616;top:1529;width:902;height:994;visibility:visible;mso-wrap-style:square;v-text-anchor:top" coordsize="2707,2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EKsQA&#10;AADbAAAADwAAAGRycy9kb3ducmV2LnhtbESPQW/CMAyF75P4D5GRdhspHKatEBACTYPDpA24cLMa&#10;0xYapySBln8/HybtZus9v/d5tuhdo+4UYu3ZwHiUgSIuvK25NHDYf7y8gYoJ2WLjmQw8KMJiPnia&#10;YW59xz9036VSSQjHHA1UKbW51rGoyGEc+ZZYtJMPDpOsodQ2YCfhrtGTLHvVDmuWhgpbWlVUXHY3&#10;Z8AfrxjW+gu39v3cr89Nt/qcfBvzPOyXU1CJ+vRv/rveWMEXevlFBt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gRCrEAAAA2wAAAA8AAAAAAAAAAAAAAAAAmAIAAGRycy9k&#10;b3ducmV2LnhtbFBLBQYAAAAABAAEAPUAAACJAwAAAAA=&#10;" path="m,1523r,85l10,1774r21,160l82,2147r49,130l191,2400r68,105l336,2607r90,84l524,2768r51,36l629,2834r119,52l810,2909r131,35l1012,2959r145,17l1232,2980r156,l1461,2976r215,-38l1812,2897r127,-56l1999,2809r168,-114l2271,2607r91,-104l2446,2391r72,-120l2581,2141r47,-139l2666,1855r29,-155l2705,1540r2,-170l2695,1204r-21,-156l2643,904r-21,-69l2572,709,2514,587,2446,481,2364,380,2227,253r-49,-40l2071,150r-60,-30l1890,73,1760,37,1548,4,1471,,1319,,1170,15r-73,12l962,62,831,110r-63,29l648,208,536,287r-52,40l389,425r-46,52l259,587,156,772,100,904,56,1048r-19,74l5,1357,,1440r,83xm545,1468r9,-188l598,1064,650,925,721,804r52,-69l827,674r93,-79l987,554r68,-35l1201,473r77,-10l1403,461r45,2l1538,477r82,21l1699,529r73,37l1839,612r30,26l1953,730r48,68l2061,918r33,89l2109,1057r21,100l2146,1264r11,114l2161,1565r-17,177l2134,1802r-46,153l2071,2002r-41,87l1957,2203r-56,68l1808,2354r-32,25l1708,2420r-71,34l1564,2482r-72,21l1419,2514r-120,2l1250,2514r-132,-25l1039,2463r-73,-32l898,2389r-63,-51l752,2246r-25,-33l661,2095r-34,-85l598,1916,575,1816,557,1705,547,1591r-2,-123xe" fillcolor="#213a97" stroked="f">
                  <v:path arrowok="t" o:connecttype="custom" o:connectlocs="3,592;44,760;112,870;192,935;270,970;386,993;487,993;646,948;757,870;839,758;888,619;902,457;881,302;838,196;742,84;670,40;516,1;390,5;277,37;179,96;114,159;33,302;2,453;182,490;217,309;276,225;352,173;467,154;540,166;613,204;667,266;703,353;719,460;711,601;676,697;602,785;545,819;473,839;373,830;299,797;242,738;199,639;182,531" o:connectangles="0,0,0,0,0,0,0,0,0,0,0,0,0,0,0,0,0,0,0,0,0,0,0,0,0,0,0,0,0,0,0,0,0,0,0,0,0,0,0,0,0,0,0"/>
                  <o:lock v:ext="edit" aspectratio="t" verticies="t"/>
                </v:shape>
                <v:shape id="Freeform 12" o:spid="_x0000_s1036" style="position:absolute;left:2982;top:1543;width:520;height:967;visibility:visible;mso-wrap-style:square;v-text-anchor:top" coordsize="1561,2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NVMAA&#10;AADbAAAADwAAAGRycy9kb3ducmV2LnhtbERP24rCMBB9F/yHMIJvmlZQ1mqUIu4FfdHqBwzN2Bab&#10;SWmirX+/WRD2bQ7nOuttb2rxpNZVlhXE0wgEcW51xYWC6+Vz8gHCeWSNtWVS8CIH281wsMZE247P&#10;9Mx8IUIIuwQVlN43iZQuL8mgm9qGOHA32xr0AbaF1C12IdzUchZFC2mw4tBQYkO7kvJ79jAKLo9X&#10;dozT+WG5PC+oO87S/ffXSanxqE9XIDz1/l/8dv/oMD+Gv1/C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UNVMAAAADbAAAADwAAAAAAAAAAAAAAAACYAgAAZHJzL2Rvd25y&#10;ZXYueG1sUEsFBgAAAAAEAAQA9QAAAIUDAAAAAA==&#10;" path="m1529,l,,,2899r1561,l1561,2451r-1045,l516,1623r993,l1509,1191r-993,l516,439r1045,l1561,r-32,xe" fillcolor="#213a97" stroked="f">
                  <v:path arrowok="t" o:connecttype="custom" o:connectlocs="509,0;0,0;0,967;520,967;520,818;172,818;172,541;503,541;503,397;172,397;172,146;520,146;520,0;509,0" o:connectangles="0,0,0,0,0,0,0,0,0,0,0,0,0,0"/>
                  <o:lock v:ext="edit" aspectratio="t"/>
                </v:shape>
              </v:group>
            </w:pict>
          </mc:Fallback>
        </mc:AlternateContent>
      </w:r>
    </w:p>
    <w:sectPr w:rsidR="00B83E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0D"/>
    <w:rsid w:val="000634ED"/>
    <w:rsid w:val="002266AC"/>
    <w:rsid w:val="0079200D"/>
    <w:rsid w:val="009C53A4"/>
    <w:rsid w:val="009E69BE"/>
    <w:rsid w:val="00B56736"/>
    <w:rsid w:val="00B643EE"/>
    <w:rsid w:val="00B83EE5"/>
    <w:rsid w:val="00E63269"/>
    <w:rsid w:val="00EB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E3F0B1EF.dotm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KRONES AG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Stich Elisabeth</dc:creator>
  <cp:lastModifiedBy>Stich Elisabeth</cp:lastModifiedBy>
  <cp:revision>1</cp:revision>
  <dcterms:created xsi:type="dcterms:W3CDTF">2014-01-03T09:55:00Z</dcterms:created>
  <dcterms:modified xsi:type="dcterms:W3CDTF">2014-01-03T09:56:00Z</dcterms:modified>
</cp:coreProperties>
</file>